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9CCB9C" w14:textId="4B3BD6A4" w:rsidR="000637CE" w:rsidRDefault="006D41BC">
      <w:pPr>
        <w:pStyle w:val="NoteLevel1"/>
      </w:pPr>
      <w:r>
        <w:rPr>
          <w:noProof/>
        </w:rPr>
        <mc:AlternateContent>
          <mc:Choice Requires="wps">
            <w:drawing>
              <wp:anchor distT="0" distB="0" distL="114300" distR="114300" simplePos="0" relativeHeight="251658250" behindDoc="0" locked="0" layoutInCell="1" allowOverlap="1" wp14:anchorId="64297ECD" wp14:editId="280CC230">
                <wp:simplePos x="0" y="0"/>
                <wp:positionH relativeFrom="page">
                  <wp:posOffset>365760</wp:posOffset>
                </wp:positionH>
                <wp:positionV relativeFrom="page">
                  <wp:posOffset>5257800</wp:posOffset>
                </wp:positionV>
                <wp:extent cx="4305300" cy="961390"/>
                <wp:effectExtent l="0" t="0" r="0" b="3810"/>
                <wp:wrapTight wrapText="bothSides">
                  <wp:wrapPolygon edited="0">
                    <wp:start x="127" y="0"/>
                    <wp:lineTo x="127" y="21115"/>
                    <wp:lineTo x="21281" y="21115"/>
                    <wp:lineTo x="21281" y="0"/>
                    <wp:lineTo x="127"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96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1DC6DA7" w14:textId="77777777" w:rsidR="007A2712" w:rsidRPr="00B047B0" w:rsidRDefault="007A2712" w:rsidP="000637CE">
                            <w:pPr>
                              <w:pStyle w:val="Heading1"/>
                            </w:pPr>
                            <w:r>
                              <w:t xml:space="preserve">October is </w:t>
                            </w:r>
                            <w:proofErr w:type="spellStart"/>
                            <w:r>
                              <w:t>Cyberbullying</w:t>
                            </w:r>
                            <w:proofErr w:type="spellEnd"/>
                            <w:r>
                              <w:t xml:space="preserve"> Awareness Month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2" o:spid="_x0000_s1026" type="#_x0000_t202" style="position:absolute;left:0;text-align:left;margin-left:28.8pt;margin-top:414pt;width:339pt;height:75.7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" filled="f" stroked="f">
                <v:textbox inset=",0,,0">
                  <w:txbxContent>
                    <w:p w14:paraId="31DC6DA7" w14:textId="77777777" w:rsidR="007A2712" w:rsidRPr="00B047B0" w:rsidRDefault="007A2712" w:rsidP="000637CE">
                      <w:pPr>
                        <w:pStyle w:val="Heading1"/>
                      </w:pPr>
                      <w:r>
                        <w:t xml:space="preserve">October is </w:t>
                      </w:r>
                      <w:proofErr w:type="spellStart"/>
                      <w:r>
                        <w:t>Cyberbullying</w:t>
                      </w:r>
                      <w:proofErr w:type="spellEnd"/>
                      <w:r>
                        <w:t xml:space="preserve"> Awareness Month</w:t>
                      </w:r>
                    </w:p>
                  </w:txbxContent>
                </v:textbox>
                <w10:wrap type="tight" anchorx="page" anchory="page"/>
              </v:shape>
            </w:pict>
          </mc:Fallback>
        </mc:AlternateContent>
      </w:r>
      <w:r>
        <w:rPr>
          <w:noProof/>
        </w:rPr>
        <mc:AlternateContent>
          <mc:Choice Requires="wps">
            <w:drawing>
              <wp:anchor distT="0" distB="0" distL="114300" distR="114300" simplePos="0" relativeHeight="251658251" behindDoc="0" locked="0" layoutInCell="1" allowOverlap="1" wp14:anchorId="025AAA2B" wp14:editId="1605C191">
                <wp:simplePos x="0" y="0"/>
                <wp:positionH relativeFrom="page">
                  <wp:posOffset>365760</wp:posOffset>
                </wp:positionH>
                <wp:positionV relativeFrom="page">
                  <wp:posOffset>6172200</wp:posOffset>
                </wp:positionV>
                <wp:extent cx="4384040" cy="1638300"/>
                <wp:effectExtent l="0" t="0" r="0" b="12700"/>
                <wp:wrapTight wrapText="bothSides">
                  <wp:wrapPolygon edited="0">
                    <wp:start x="125" y="0"/>
                    <wp:lineTo x="125" y="21433"/>
                    <wp:lineTo x="21275" y="21433"/>
                    <wp:lineTo x="21275" y="0"/>
                    <wp:lineTo x="125" y="0"/>
                  </wp:wrapPolygon>
                </wp:wrapTight>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04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E55793C" w14:textId="77777777" w:rsidR="007A2712" w:rsidRDefault="007A2712" w:rsidP="000637CE">
                            <w:pPr>
                              <w:pStyle w:val="BodyText"/>
                            </w:pPr>
                            <w:r>
                              <w:t>Students of all ages should know some rules to follow and how to be a responsible citizen when on-line, for safety sake!</w:t>
                            </w:r>
                          </w:p>
                          <w:p w14:paraId="6018E56E" w14:textId="77777777" w:rsidR="007A2712" w:rsidRDefault="007A2712" w:rsidP="000637CE">
                            <w:pPr>
                              <w:pStyle w:val="BodyText"/>
                            </w:pPr>
                            <w:r>
                              <w:t xml:space="preserve">I have been putting together lessons for grades K-5 focusing on </w:t>
                            </w:r>
                            <w:proofErr w:type="spellStart"/>
                            <w:r>
                              <w:t>Cyberbullying</w:t>
                            </w:r>
                            <w:proofErr w:type="spellEnd"/>
                            <w:r>
                              <w:t xml:space="preserve">, Internet Safety, and Privacy.  </w:t>
                            </w:r>
                          </w:p>
                          <w:p w14:paraId="362696B0" w14:textId="77777777" w:rsidR="007A2712" w:rsidRPr="00B047B0" w:rsidRDefault="007A2712" w:rsidP="000637CE">
                            <w:pPr>
                              <w:pStyle w:val="BodyText"/>
                            </w:pPr>
                            <w:r>
                              <w:t>Please contact me to set up a time and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28.8pt;margin-top:486pt;width:345.2pt;height:129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" mv:complextextbox="1" filled="f" stroked="f">
                <v:textbox inset=",0,,0">
                  <w:txbxContent>
                    <w:p w14:paraId="6E55793C" w14:textId="77777777" w:rsidR="007A2712" w:rsidRDefault="007A2712" w:rsidP="000637CE">
                      <w:pPr>
                        <w:pStyle w:val="BodyText"/>
                      </w:pPr>
                      <w:r>
                        <w:t>Students of all ages should know some rules to follow and how to be a responsible citizen when on-line, for safety sake!</w:t>
                      </w:r>
                    </w:p>
                    <w:p w14:paraId="6018E56E" w14:textId="77777777" w:rsidR="007A2712" w:rsidRDefault="007A2712" w:rsidP="000637CE">
                      <w:pPr>
                        <w:pStyle w:val="BodyText"/>
                      </w:pPr>
                      <w:r>
                        <w:t xml:space="preserve">I have been putting together lessons for grades K-5 focusing on </w:t>
                      </w:r>
                      <w:proofErr w:type="spellStart"/>
                      <w:r>
                        <w:t>Cyberbullying</w:t>
                      </w:r>
                      <w:proofErr w:type="spellEnd"/>
                      <w:r>
                        <w:t xml:space="preserve">, Internet Safety, and Privacy.  </w:t>
                      </w:r>
                    </w:p>
                    <w:p w14:paraId="362696B0" w14:textId="77777777" w:rsidR="007A2712" w:rsidRPr="00B047B0" w:rsidRDefault="007A2712" w:rsidP="000637CE">
                      <w:pPr>
                        <w:pStyle w:val="BodyText"/>
                      </w:pPr>
                      <w:r>
                        <w:t>Please contact me to set up a time and date.</w:t>
                      </w:r>
                    </w:p>
                  </w:txbxContent>
                </v:textbox>
                <w10:wrap type="tight" anchorx="page" anchory="page"/>
              </v:shape>
            </w:pict>
          </mc:Fallback>
        </mc:AlternateContent>
      </w:r>
      <w:r w:rsidR="00617723">
        <w:rPr>
          <w:noProof/>
        </w:rPr>
        <w:drawing>
          <wp:anchor distT="0" distB="0" distL="118745" distR="118745" simplePos="0" relativeHeight="251658361" behindDoc="0" locked="0" layoutInCell="1" allowOverlap="1" wp14:anchorId="33695F14" wp14:editId="15F61B7E">
            <wp:simplePos x="0" y="0"/>
            <wp:positionH relativeFrom="page">
              <wp:posOffset>1553210</wp:posOffset>
            </wp:positionH>
            <wp:positionV relativeFrom="page">
              <wp:posOffset>3263265</wp:posOffset>
            </wp:positionV>
            <wp:extent cx="3478530" cy="1689100"/>
            <wp:effectExtent l="228600" t="0" r="229870" b="215900"/>
            <wp:wrapTight wrapText="bothSides">
              <wp:wrapPolygon edited="0">
                <wp:start x="-337" y="2336"/>
                <wp:lineTo x="-919" y="3728"/>
                <wp:lineTo x="-1165" y="18749"/>
                <wp:lineTo x="-977" y="23932"/>
                <wp:lineTo x="16324" y="21268"/>
                <wp:lineTo x="16371" y="22564"/>
                <wp:lineTo x="21428" y="22437"/>
                <wp:lineTo x="23315" y="22146"/>
                <wp:lineTo x="23245" y="20203"/>
                <wp:lineTo x="22016" y="3780"/>
                <wp:lineTo x="16464" y="3332"/>
                <wp:lineTo x="1707" y="2021"/>
                <wp:lineTo x="-337" y="2336"/>
              </wp:wrapPolygon>
            </wp:wrapTight>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42-15345432.jpg"/>
                    <pic:cNvPicPr/>
                  </pic:nvPicPr>
                  <pic:blipFill>
                    <a:blip r:embed="rId8">
                      <a:extLst>
                        <a:ext uri="{28A0092B-C50C-407E-A947-70E740481C1C}">
                          <a14:useLocalDpi xmlns:a14="http://schemas.microsoft.com/office/drawing/2010/main" val="0"/>
                        </a:ext>
                      </a:extLst>
                    </a:blip>
                    <a:stretch>
                      <a:fillRect/>
                    </a:stretch>
                  </pic:blipFill>
                  <pic:spPr>
                    <a:xfrm rot="256519">
                      <a:off x="0" y="0"/>
                      <a:ext cx="3478530" cy="16891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r w:rsidR="00617723">
        <w:rPr>
          <w:noProof/>
        </w:rPr>
        <w:drawing>
          <wp:anchor distT="0" distB="0" distL="118745" distR="118745" simplePos="0" relativeHeight="251658363" behindDoc="0" locked="0" layoutInCell="1" allowOverlap="1" wp14:anchorId="7C3BFEFA" wp14:editId="004AB4D8">
            <wp:simplePos x="0" y="0"/>
            <wp:positionH relativeFrom="page">
              <wp:posOffset>5404485</wp:posOffset>
            </wp:positionH>
            <wp:positionV relativeFrom="page">
              <wp:posOffset>8307070</wp:posOffset>
            </wp:positionV>
            <wp:extent cx="1713230" cy="1485265"/>
            <wp:effectExtent l="254000" t="254000" r="267970" b="318135"/>
            <wp:wrapTight wrapText="bothSides">
              <wp:wrapPolygon edited="0">
                <wp:start x="-1833" y="-1567"/>
                <wp:lineTo x="-1689" y="23091"/>
                <wp:lineTo x="20736" y="23482"/>
                <wp:lineTo x="21153" y="24154"/>
                <wp:lineTo x="22734" y="23865"/>
                <wp:lineTo x="22982" y="18583"/>
                <wp:lineTo x="22772" y="-4192"/>
                <wp:lineTo x="1647" y="-2202"/>
                <wp:lineTo x="-1833" y="-1567"/>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3" descr="FLASH 5-07:42-15482857.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540005">
                      <a:off x="0" y="0"/>
                      <a:ext cx="1713230" cy="1485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17723">
        <w:rPr>
          <w:noProof/>
        </w:rPr>
        <mc:AlternateContent>
          <mc:Choice Requires="wps">
            <w:drawing>
              <wp:anchor distT="0" distB="0" distL="114300" distR="114300" simplePos="0" relativeHeight="251665547" behindDoc="0" locked="0" layoutInCell="1" allowOverlap="1" wp14:anchorId="3AB28B7A" wp14:editId="62B412F7">
                <wp:simplePos x="0" y="0"/>
                <wp:positionH relativeFrom="page">
                  <wp:posOffset>5312410</wp:posOffset>
                </wp:positionH>
                <wp:positionV relativeFrom="page">
                  <wp:posOffset>6871335</wp:posOffset>
                </wp:positionV>
                <wp:extent cx="1824990" cy="0"/>
                <wp:effectExtent l="50800" t="25400" r="54610" b="101600"/>
                <wp:wrapNone/>
                <wp:docPr id="17" name="Straight Connector 17"/>
                <wp:cNvGraphicFramePr/>
                <a:graphic xmlns:a="http://schemas.openxmlformats.org/drawingml/2006/main">
                  <a:graphicData uri="http://schemas.microsoft.com/office/word/2010/wordprocessingShape">
                    <wps:wsp>
                      <wps:cNvCnPr/>
                      <wps:spPr>
                        <a:xfrm>
                          <a:off x="0" y="0"/>
                          <a:ext cx="1824990" cy="0"/>
                        </a:xfrm>
                        <a:prstGeom prst="line">
                          <a:avLst/>
                        </a:prstGeom>
                        <a:ln>
                          <a:solidFill>
                            <a:schemeClr val="bg2"/>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 o:spid="_x0000_s1026" style="position:absolute;z-index:251665547;visibility:visible;mso-wrap-style:square;mso-wrap-distance-left:9pt;mso-wrap-distance-top:0;mso-wrap-distance-right:9pt;mso-wrap-distance-bottom:0;mso-position-horizontal:absolute;mso-position-horizontal-relative:page;mso-position-vertical:absolute;mso-position-vertical-relative:page" from="418.3pt,541.05pt" to="562pt,54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" strokecolor="#ff8400 [3214]" strokeweight="2pt">
                <v:shadow on="t" opacity="24903f" mv:blur="40000f" origin=",.5" offset="0,20000emu"/>
                <w10:wrap anchorx="page" anchory="page"/>
              </v:line>
            </w:pict>
          </mc:Fallback>
        </mc:AlternateContent>
      </w:r>
      <w:r w:rsidR="00617723">
        <w:rPr>
          <w:noProof/>
        </w:rPr>
        <mc:AlternateContent>
          <mc:Choice Requires="wps">
            <w:drawing>
              <wp:anchor distT="0" distB="0" distL="114300" distR="114300" simplePos="0" relativeHeight="251663499" behindDoc="0" locked="0" layoutInCell="1" allowOverlap="1" wp14:anchorId="2D0378AF" wp14:editId="1AB22244">
                <wp:simplePos x="0" y="0"/>
                <wp:positionH relativeFrom="page">
                  <wp:posOffset>5312410</wp:posOffset>
                </wp:positionH>
                <wp:positionV relativeFrom="page">
                  <wp:posOffset>5702935</wp:posOffset>
                </wp:positionV>
                <wp:extent cx="1824990" cy="0"/>
                <wp:effectExtent l="50800" t="25400" r="54610" b="101600"/>
                <wp:wrapNone/>
                <wp:docPr id="4" name="Straight Connector 4"/>
                <wp:cNvGraphicFramePr/>
                <a:graphic xmlns:a="http://schemas.openxmlformats.org/drawingml/2006/main">
                  <a:graphicData uri="http://schemas.microsoft.com/office/word/2010/wordprocessingShape">
                    <wps:wsp>
                      <wps:cNvCnPr/>
                      <wps:spPr>
                        <a:xfrm>
                          <a:off x="0" y="0"/>
                          <a:ext cx="1824990" cy="0"/>
                        </a:xfrm>
                        <a:prstGeom prst="line">
                          <a:avLst/>
                        </a:prstGeom>
                        <a:ln>
                          <a:solidFill>
                            <a:schemeClr val="bg2"/>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z-index:251663499;visibility:visible;mso-wrap-style:square;mso-wrap-distance-left:9pt;mso-wrap-distance-top:0;mso-wrap-distance-right:9pt;mso-wrap-distance-bottom:0;mso-position-horizontal:absolute;mso-position-horizontal-relative:page;mso-position-vertical:absolute;mso-position-vertical-relative:page" from="418.3pt,449.05pt" to="562pt,44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" strokecolor="#ff8400 [3214]" strokeweight="2pt">
                <v:shadow on="t" opacity="24903f" mv:blur="40000f" origin=",.5" offset="0,20000emu"/>
                <w10:wrap anchorx="page" anchory="page"/>
              </v:line>
            </w:pict>
          </mc:Fallback>
        </mc:AlternateContent>
      </w:r>
      <w:r w:rsidR="00146F45">
        <w:rPr>
          <w:noProof/>
        </w:rPr>
        <mc:AlternateContent>
          <mc:Choice Requires="wpg">
            <w:drawing>
              <wp:anchor distT="0" distB="0" distL="114300" distR="114300" simplePos="0" relativeHeight="251658249" behindDoc="0" locked="0" layoutInCell="1" allowOverlap="1" wp14:anchorId="51A62D97" wp14:editId="20CA8694">
                <wp:simplePos x="0" y="0"/>
                <wp:positionH relativeFrom="page">
                  <wp:posOffset>5029200</wp:posOffset>
                </wp:positionH>
                <wp:positionV relativeFrom="page">
                  <wp:posOffset>3995420</wp:posOffset>
                </wp:positionV>
                <wp:extent cx="2374900" cy="4301490"/>
                <wp:effectExtent l="0" t="0" r="0" b="16510"/>
                <wp:wrapThrough wrapText="bothSides">
                  <wp:wrapPolygon edited="0">
                    <wp:start x="231" y="0"/>
                    <wp:lineTo x="231" y="21555"/>
                    <wp:lineTo x="21022" y="21555"/>
                    <wp:lineTo x="21022" y="0"/>
                    <wp:lineTo x="231" y="0"/>
                  </wp:wrapPolygon>
                </wp:wrapThrough>
                <wp:docPr id="33" name="Group 33"/>
                <wp:cNvGraphicFramePr/>
                <a:graphic xmlns:a="http://schemas.openxmlformats.org/drawingml/2006/main">
                  <a:graphicData uri="http://schemas.microsoft.com/office/word/2010/wordprocessingGroup">
                    <wpg:wgp>
                      <wpg:cNvGrpSpPr/>
                      <wpg:grpSpPr>
                        <a:xfrm>
                          <a:off x="0" y="0"/>
                          <a:ext cx="2374900" cy="4301490"/>
                          <a:chOff x="0" y="0"/>
                          <a:chExt cx="2374900" cy="4301490"/>
                        </a:xfrm>
                        <a:extLst>
                          <a:ext uri="{0CCBE362-F206-4b92-989A-16890622DB6E}">
                            <ma14:wrappingTextBoxFlag xmlns:ma14="http://schemas.microsoft.com/office/mac/drawingml/2011/main" val="1"/>
                          </a:ext>
                        </a:extLst>
                      </wpg:grpSpPr>
                      <wps:wsp>
                        <wps:cNvPr id="116" name="Text Box 10"/>
                        <wps:cNvSpPr txBox="1">
                          <a:spLocks noChangeArrowheads="1"/>
                        </wps:cNvSpPr>
                        <wps:spPr bwMode="auto">
                          <a:xfrm>
                            <a:off x="0" y="0"/>
                            <a:ext cx="2374900" cy="430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 name="Text Box 3"/>
                        <wps:cNvSpPr txBox="1"/>
                        <wps:spPr>
                          <a:xfrm>
                            <a:off x="263525" y="0"/>
                            <a:ext cx="2019935" cy="356870"/>
                          </a:xfrm>
                          <a:prstGeom prst="rect">
                            <a:avLst/>
                          </a:prstGeom>
                          <a:noFill/>
                          <a:ln>
                            <a:noFill/>
                          </a:ln>
                          <a:effectLst/>
                          <a:extLst>
                            <a:ext uri="{C572A759-6A51-4108-AA02-DFA0A04FC94B}">
                              <ma14:wrappingTextBoxFlag xmlns:ma14="http://schemas.microsoft.com/office/mac/drawingml/2011/main"/>
                            </a:ext>
                          </a:extLst>
                        </wps:spPr>
                        <wps:txbx id="3">
                          <w:txbxContent>
                            <w:p w14:paraId="3409B109" w14:textId="77777777" w:rsidR="007A2712" w:rsidRPr="005875AD" w:rsidRDefault="007A2712" w:rsidP="000637CE">
                              <w:pPr>
                                <w:pStyle w:val="BodyText2"/>
                                <w:rPr>
                                  <w:b/>
                                  <w:sz w:val="24"/>
                                </w:rPr>
                              </w:pPr>
                              <w:r w:rsidRPr="005875AD">
                                <w:rPr>
                                  <w:b/>
                                  <w:sz w:val="24"/>
                                </w:rPr>
                                <w:t>K-12</w:t>
                              </w:r>
                            </w:p>
                            <w:p w14:paraId="72D96907" w14:textId="77777777" w:rsidR="007A2712" w:rsidRPr="005875AD" w:rsidRDefault="007A2712" w:rsidP="00F0390C">
                              <w:pPr>
                                <w:pStyle w:val="BodyText2"/>
                                <w:rPr>
                                  <w:sz w:val="22"/>
                                </w:rPr>
                              </w:pPr>
                              <w:r w:rsidRPr="005875AD">
                                <w:rPr>
                                  <w:sz w:val="22"/>
                                </w:rPr>
                                <w:t>Common Sense Media has many lessons, activities, and videos about Digital Citizenship and how to keep our students safe!</w:t>
                              </w:r>
                            </w:p>
                            <w:p w14:paraId="199F2BAE" w14:textId="77777777" w:rsidR="007A2712" w:rsidRPr="005875AD" w:rsidRDefault="007A2712" w:rsidP="00F0390C">
                              <w:pPr>
                                <w:pStyle w:val="BodyText2"/>
                                <w:rPr>
                                  <w:sz w:val="22"/>
                                </w:rPr>
                              </w:pPr>
                              <w:hyperlink r:id="rId10" w:history="1">
                                <w:r w:rsidRPr="005875AD">
                                  <w:rPr>
                                    <w:rStyle w:val="Hyperlink"/>
                                    <w:sz w:val="22"/>
                                  </w:rPr>
                                  <w:t>Common Sense Media</w:t>
                                </w:r>
                              </w:hyperlink>
                            </w:p>
                            <w:p w14:paraId="0A5B68B0" w14:textId="77777777" w:rsidR="007A2712" w:rsidRPr="005875AD" w:rsidRDefault="007A2712" w:rsidP="00F0390C">
                              <w:pPr>
                                <w:pStyle w:val="BodyText2"/>
                                <w:rPr>
                                  <w:b/>
                                  <w:sz w:val="24"/>
                                </w:rPr>
                              </w:pPr>
                              <w:r w:rsidRPr="005875AD">
                                <w:rPr>
                                  <w:b/>
                                  <w:sz w:val="24"/>
                                </w:rPr>
                                <w:t>Everyone</w:t>
                              </w:r>
                            </w:p>
                            <w:p w14:paraId="6FCBDD6F" w14:textId="77777777" w:rsidR="007A2712" w:rsidRDefault="007A2712" w:rsidP="00F0390C">
                              <w:pPr>
                                <w:pStyle w:val="BodyText2"/>
                                <w:rPr>
                                  <w:sz w:val="22"/>
                                </w:rPr>
                              </w:pPr>
                              <w:r>
                                <w:rPr>
                                  <w:sz w:val="22"/>
                                </w:rPr>
                                <w:t xml:space="preserve">Visit </w:t>
                              </w:r>
                              <w:hyperlink r:id="rId11" w:history="1">
                                <w:r w:rsidRPr="005875AD">
                                  <w:rPr>
                                    <w:rStyle w:val="Hyperlink"/>
                                    <w:sz w:val="22"/>
                                  </w:rPr>
                                  <w:t>Stay Safe On-line</w:t>
                                </w:r>
                              </w:hyperlink>
                              <w:proofErr w:type="gramStart"/>
                              <w:r>
                                <w:rPr>
                                  <w:sz w:val="22"/>
                                </w:rPr>
                                <w:t>,</w:t>
                              </w:r>
                              <w:proofErr w:type="gramEnd"/>
                              <w:r>
                                <w:rPr>
                                  <w:sz w:val="22"/>
                                </w:rPr>
                                <w:t xml:space="preserve"> learn ways to protect yourself, your family, and your students.</w:t>
                              </w:r>
                            </w:p>
                            <w:p w14:paraId="7AFADFAF" w14:textId="77777777" w:rsidR="007A2712" w:rsidRPr="00F87D0C" w:rsidRDefault="007A2712" w:rsidP="00617723">
                              <w:pPr>
                                <w:pStyle w:val="BodyText2"/>
                                <w:ind w:left="720" w:firstLine="720"/>
                                <w:contextualSpacing/>
                                <w:jc w:val="left"/>
                                <w:rPr>
                                  <w:b/>
                                  <w:sz w:val="22"/>
                                </w:rPr>
                              </w:pPr>
                              <w:r w:rsidRPr="00F87D0C">
                                <w:rPr>
                                  <w:b/>
                                  <w:sz w:val="22"/>
                                </w:rPr>
                                <w:t>K-2</w:t>
                              </w:r>
                            </w:p>
                            <w:p w14:paraId="0564403A" w14:textId="77777777" w:rsidR="007A2712" w:rsidRDefault="007A2712" w:rsidP="00617723">
                              <w:pPr>
                                <w:pStyle w:val="BodyText2"/>
                                <w:contextualSpacing/>
                                <w:rPr>
                                  <w:sz w:val="22"/>
                                </w:rPr>
                              </w:pPr>
                              <w:hyperlink r:id="rId12" w:history="1">
                                <w:proofErr w:type="gramStart"/>
                                <w:r w:rsidRPr="005875AD">
                                  <w:rPr>
                                    <w:rStyle w:val="Hyperlink"/>
                                    <w:sz w:val="22"/>
                                  </w:rPr>
                                  <w:t>Brain Pop Jr</w:t>
                                </w:r>
                              </w:hyperlink>
                              <w:r>
                                <w:rPr>
                                  <w:sz w:val="22"/>
                                </w:rPr>
                                <w:t>.</w:t>
                              </w:r>
                              <w:proofErr w:type="gramEnd"/>
                            </w:p>
                            <w:p w14:paraId="7200AA17" w14:textId="77777777" w:rsidR="007A2712" w:rsidRDefault="007A2712" w:rsidP="00617723">
                              <w:pPr>
                                <w:pStyle w:val="BodyText2"/>
                                <w:contextualSpacing/>
                                <w:rPr>
                                  <w:sz w:val="22"/>
                                </w:rPr>
                              </w:pPr>
                              <w:hyperlink r:id="rId13" w:history="1">
                                <w:r w:rsidRPr="00A17BFB">
                                  <w:rPr>
                                    <w:rStyle w:val="Hyperlink"/>
                                    <w:sz w:val="22"/>
                                  </w:rPr>
                                  <w:t>Franklin-McKinley Schools</w:t>
                                </w:r>
                              </w:hyperlink>
                            </w:p>
                            <w:p w14:paraId="1E8A16F7" w14:textId="77777777" w:rsidR="007A2712" w:rsidRDefault="007A2712" w:rsidP="00617723">
                              <w:pPr>
                                <w:pStyle w:val="BodyText2"/>
                                <w:contextualSpacing/>
                                <w:rPr>
                                  <w:b/>
                                  <w:sz w:val="22"/>
                                </w:rPr>
                              </w:pPr>
                              <w:r w:rsidRPr="00F87D0C">
                                <w:rPr>
                                  <w:b/>
                                  <w:sz w:val="22"/>
                                </w:rPr>
                                <w:t>All Ages</w:t>
                              </w:r>
                            </w:p>
                            <w:p w14:paraId="329FB6B5" w14:textId="77777777" w:rsidR="007A2712" w:rsidRDefault="007A2712" w:rsidP="00617723">
                              <w:pPr>
                                <w:pStyle w:val="BodyText2"/>
                                <w:contextualSpacing/>
                                <w:rPr>
                                  <w:b/>
                                  <w:sz w:val="22"/>
                                </w:rPr>
                              </w:pPr>
                              <w:hyperlink r:id="rId14" w:history="1">
                                <w:r w:rsidRPr="00F87D0C">
                                  <w:rPr>
                                    <w:rStyle w:val="Hyperlink"/>
                                    <w:b/>
                                    <w:sz w:val="22"/>
                                  </w:rPr>
                                  <w:t>6 Games to teach Internet Safety</w:t>
                                </w:r>
                              </w:hyperlink>
                            </w:p>
                            <w:p w14:paraId="34310157" w14:textId="77777777" w:rsidR="007A2712" w:rsidRDefault="007A2712" w:rsidP="00F0390C">
                              <w:pPr>
                                <w:pStyle w:val="BodyText2"/>
                                <w:rPr>
                                  <w:b/>
                                  <w:sz w:val="22"/>
                                </w:rPr>
                              </w:pPr>
                            </w:p>
                            <w:p w14:paraId="570D3A4D" w14:textId="77777777" w:rsidR="007A2712" w:rsidRPr="00F87D0C" w:rsidRDefault="007A2712" w:rsidP="00F0390C">
                              <w:pPr>
                                <w:pStyle w:val="BodyText2"/>
                                <w:rPr>
                                  <w:b/>
                                  <w:sz w:val="22"/>
                                </w:rPr>
                              </w:pPr>
                            </w:p>
                            <w:p w14:paraId="318271B1" w14:textId="77777777" w:rsidR="007A2712" w:rsidRDefault="007A2712" w:rsidP="00F0390C">
                              <w:pPr>
                                <w:pStyle w:val="BodyText2"/>
                                <w:rPr>
                                  <w:sz w:val="22"/>
                                </w:rPr>
                              </w:pPr>
                            </w:p>
                            <w:p w14:paraId="74506558" w14:textId="77777777" w:rsidR="007A2712" w:rsidRDefault="007A2712" w:rsidP="00F0390C">
                              <w:pPr>
                                <w:pStyle w:val="BodyText2"/>
                                <w:rPr>
                                  <w:sz w:val="22"/>
                                </w:rPr>
                              </w:pPr>
                            </w:p>
                            <w:p w14:paraId="4B4CDD33" w14:textId="77777777" w:rsidR="007A2712" w:rsidRPr="00F0390C" w:rsidRDefault="007A2712" w:rsidP="00F0390C">
                              <w:pPr>
                                <w:pStyle w:val="BodyText2"/>
                                <w:rPr>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290830" y="355600"/>
                            <a:ext cx="1992630" cy="229870"/>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308610" y="584200"/>
                            <a:ext cx="1974850" cy="229870"/>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325755" y="812800"/>
                            <a:ext cx="1957705" cy="229870"/>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325120" y="1041400"/>
                            <a:ext cx="1958340" cy="356870"/>
                          </a:xfrm>
                          <a:prstGeom prst="rect">
                            <a:avLst/>
                          </a:prstGeom>
                          <a:noFill/>
                          <a:ln>
                            <a:noFill/>
                          </a:ln>
                          <a:effectLst/>
                          <a:extLst>
                            <a:ext uri="{C572A759-6A51-4108-AA02-DFA0A04FC94B}">
                              <ma14:wrappingTextBoxFlag xmlns:ma14="http://schemas.microsoft.com/office/mac/drawingml/2011/main"/>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1397000"/>
                            <a:ext cx="2192020" cy="356870"/>
                          </a:xfrm>
                          <a:prstGeom prst="rect">
                            <a:avLst/>
                          </a:prstGeom>
                          <a:noFill/>
                          <a:ln>
                            <a:noFill/>
                          </a:ln>
                          <a:effectLst/>
                          <a:extLst>
                            <a:ext uri="{C572A759-6A51-4108-AA02-DFA0A04FC94B}">
                              <ma14:wrappingTextBoxFlag xmlns:ma14="http://schemas.microsoft.com/office/mac/drawingml/2011/main"/>
                            </a:ext>
                          </a:extLst>
                        </wps:spPr>
                        <wps:linkedTxbx id="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1752600"/>
                            <a:ext cx="2192020" cy="356870"/>
                          </a:xfrm>
                          <a:prstGeom prst="rect">
                            <a:avLst/>
                          </a:prstGeom>
                          <a:noFill/>
                          <a:ln>
                            <a:noFill/>
                          </a:ln>
                          <a:effectLst/>
                          <a:extLst>
                            <a:ext uri="{C572A759-6A51-4108-AA02-DFA0A04FC94B}">
                              <ma14:wrappingTextBoxFlag xmlns:ma14="http://schemas.microsoft.com/office/mac/drawingml/2011/main"/>
                            </a:ext>
                          </a:extLst>
                        </wps:spPr>
                        <wps:linkedTxbx id="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2108200"/>
                            <a:ext cx="2192020" cy="814070"/>
                          </a:xfrm>
                          <a:prstGeom prst="rect">
                            <a:avLst/>
                          </a:prstGeom>
                          <a:noFill/>
                          <a:ln>
                            <a:noFill/>
                          </a:ln>
                          <a:effectLst/>
                          <a:extLst>
                            <a:ext uri="{C572A759-6A51-4108-AA02-DFA0A04FC94B}">
                              <ma14:wrappingTextBoxFlag xmlns:ma14="http://schemas.microsoft.com/office/mac/drawingml/2011/main"/>
                            </a:ext>
                          </a:extLst>
                        </wps:spPr>
                        <wps:linkedTxbx id="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2921000"/>
                            <a:ext cx="2192020" cy="229870"/>
                          </a:xfrm>
                          <a:prstGeom prst="rect">
                            <a:avLst/>
                          </a:prstGeom>
                          <a:noFill/>
                          <a:ln>
                            <a:noFill/>
                          </a:ln>
                          <a:effectLst/>
                          <a:extLst>
                            <a:ext uri="{C572A759-6A51-4108-AA02-DFA0A04FC94B}">
                              <ma14:wrappingTextBoxFlag xmlns:ma14="http://schemas.microsoft.com/office/mac/drawingml/2011/main"/>
                            </a:ext>
                          </a:extLst>
                        </wps:spPr>
                        <wps:linkedTxbx id="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3149600"/>
                            <a:ext cx="2192020" cy="229870"/>
                          </a:xfrm>
                          <a:prstGeom prst="rect">
                            <a:avLst/>
                          </a:prstGeom>
                          <a:noFill/>
                          <a:ln>
                            <a:noFill/>
                          </a:ln>
                          <a:effectLst/>
                          <a:extLst>
                            <a:ext uri="{C572A759-6A51-4108-AA02-DFA0A04FC94B}">
                              <ma14:wrappingTextBoxFlag xmlns:ma14="http://schemas.microsoft.com/office/mac/drawingml/2011/main"/>
                            </a:ext>
                          </a:extLst>
                        </wps:spPr>
                        <wps:linkedTxbx id="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3378200"/>
                            <a:ext cx="2192020" cy="229870"/>
                          </a:xfrm>
                          <a:prstGeom prst="rect">
                            <a:avLst/>
                          </a:prstGeom>
                          <a:noFill/>
                          <a:ln>
                            <a:noFill/>
                          </a:ln>
                          <a:effectLst/>
                          <a:extLst>
                            <a:ext uri="{C572A759-6A51-4108-AA02-DFA0A04FC94B}">
                              <ma14:wrappingTextBoxFlag xmlns:ma14="http://schemas.microsoft.com/office/mac/drawingml/2011/main"/>
                            </a:ext>
                          </a:extLst>
                        </wps:spPr>
                        <wps:linkedTxbx id="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3606800"/>
                            <a:ext cx="2192020" cy="229870"/>
                          </a:xfrm>
                          <a:prstGeom prst="rect">
                            <a:avLst/>
                          </a:prstGeom>
                          <a:noFill/>
                          <a:ln>
                            <a:noFill/>
                          </a:ln>
                          <a:effectLst/>
                          <a:extLst>
                            <a:ext uri="{C572A759-6A51-4108-AA02-DFA0A04FC94B}">
                              <ma14:wrappingTextBoxFlag xmlns:ma14="http://schemas.microsoft.com/office/mac/drawingml/2011/main"/>
                            </a:ext>
                          </a:extLst>
                        </wps:spPr>
                        <wps:linkedTxbx id="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3835400"/>
                            <a:ext cx="2192020" cy="229870"/>
                          </a:xfrm>
                          <a:prstGeom prst="rect">
                            <a:avLst/>
                          </a:prstGeom>
                          <a:noFill/>
                          <a:ln>
                            <a:noFill/>
                          </a:ln>
                          <a:effectLst/>
                          <a:extLst>
                            <a:ext uri="{C572A759-6A51-4108-AA02-DFA0A04FC94B}">
                              <ma14:wrappingTextBoxFlag xmlns:ma14="http://schemas.microsoft.com/office/mac/drawingml/2011/main"/>
                            </a:ext>
                          </a:extLst>
                        </wps:spPr>
                        <wps:linkedTxbx id="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3" o:spid="_x0000_s1028" style="position:absolute;left:0;text-align:left;margin-left:396pt;margin-top:314.6pt;width:187pt;height:338.7pt;z-index:251658249;mso-position-horizontal-relative:page;mso-position-vertical-relative:page" coordsize="2374900,43014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" mv:complextextbox="1">
                <v:shape id="Text Box 10" o:spid="_x0000_s1029" type="#_x0000_t202" style="position:absolute;width:2374900;height:4301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zYbwgAA&#10;ANwAAAAPAAAAZHJzL2Rvd25yZXYueG1sRE9Li8IwEL4L/ocwgjdN3YNK1yhFKKyg4GPZ82wztsVm&#10;0jZRq7/eLCx4m4/vOYtVZypxo9aVlhVMxhEI4szqknMF36d0NAfhPLLGyjIpeJCD1bLfW2Cs7Z0P&#10;dDv6XIQQdjEqKLyvYyldVpBBN7Y1ceDOtjXoA2xzqVu8h3BTyY8omkqDJYeGAmtaF5RdjlejYLf/&#10;bZ6byJkq8Wk6S/bN9vzTKDUcdMknCE+df4v/3V86zJ9M4e+ZcIF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LNhvCAAAA3AAAAA8AAAAAAAAAAAAAAAAAlwIAAGRycy9kb3du&#10;cmV2LnhtbFBLBQYAAAAABAAEAPUAAACGAwAAAAA=&#10;" mv:complextextbox="1" filled="f" stroked="f">
                  <v:textbox inset=",0,,0"/>
                </v:shape>
                <v:shape id="_x0000_s1030" type="#_x0000_t202" style="position:absolute;left:263525;width:2019935;height:356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inset="0,0,0,0">
                    <w:txbxContent>
                      <w:p w14:paraId="3409B109" w14:textId="77777777" w:rsidR="007A2712" w:rsidRPr="005875AD" w:rsidRDefault="007A2712" w:rsidP="000637CE">
                        <w:pPr>
                          <w:pStyle w:val="BodyText2"/>
                          <w:rPr>
                            <w:b/>
                            <w:sz w:val="24"/>
                          </w:rPr>
                        </w:pPr>
                        <w:r w:rsidRPr="005875AD">
                          <w:rPr>
                            <w:b/>
                            <w:sz w:val="24"/>
                          </w:rPr>
                          <w:t>K-12</w:t>
                        </w:r>
                      </w:p>
                      <w:p w14:paraId="72D96907" w14:textId="77777777" w:rsidR="007A2712" w:rsidRPr="005875AD" w:rsidRDefault="007A2712" w:rsidP="00F0390C">
                        <w:pPr>
                          <w:pStyle w:val="BodyText2"/>
                          <w:rPr>
                            <w:sz w:val="22"/>
                          </w:rPr>
                        </w:pPr>
                        <w:r w:rsidRPr="005875AD">
                          <w:rPr>
                            <w:sz w:val="22"/>
                          </w:rPr>
                          <w:t>Common Sense Media has many lessons, activities, and videos about Digital Citizenship and how to keep our students safe!</w:t>
                        </w:r>
                      </w:p>
                      <w:p w14:paraId="199F2BAE" w14:textId="77777777" w:rsidR="007A2712" w:rsidRPr="005875AD" w:rsidRDefault="007A2712" w:rsidP="00F0390C">
                        <w:pPr>
                          <w:pStyle w:val="BodyText2"/>
                          <w:rPr>
                            <w:sz w:val="22"/>
                          </w:rPr>
                        </w:pPr>
                        <w:hyperlink r:id="rId15" w:history="1">
                          <w:r w:rsidRPr="005875AD">
                            <w:rPr>
                              <w:rStyle w:val="Hyperlink"/>
                              <w:sz w:val="22"/>
                            </w:rPr>
                            <w:t>Common Sense Media</w:t>
                          </w:r>
                        </w:hyperlink>
                      </w:p>
                      <w:p w14:paraId="0A5B68B0" w14:textId="77777777" w:rsidR="007A2712" w:rsidRPr="005875AD" w:rsidRDefault="007A2712" w:rsidP="00F0390C">
                        <w:pPr>
                          <w:pStyle w:val="BodyText2"/>
                          <w:rPr>
                            <w:b/>
                            <w:sz w:val="24"/>
                          </w:rPr>
                        </w:pPr>
                        <w:r w:rsidRPr="005875AD">
                          <w:rPr>
                            <w:b/>
                            <w:sz w:val="24"/>
                          </w:rPr>
                          <w:t>Everyone</w:t>
                        </w:r>
                      </w:p>
                      <w:p w14:paraId="6FCBDD6F" w14:textId="77777777" w:rsidR="007A2712" w:rsidRDefault="007A2712" w:rsidP="00F0390C">
                        <w:pPr>
                          <w:pStyle w:val="BodyText2"/>
                          <w:rPr>
                            <w:sz w:val="22"/>
                          </w:rPr>
                        </w:pPr>
                        <w:r>
                          <w:rPr>
                            <w:sz w:val="22"/>
                          </w:rPr>
                          <w:t xml:space="preserve">Visit </w:t>
                        </w:r>
                        <w:hyperlink r:id="rId16" w:history="1">
                          <w:r w:rsidRPr="005875AD">
                            <w:rPr>
                              <w:rStyle w:val="Hyperlink"/>
                              <w:sz w:val="22"/>
                            </w:rPr>
                            <w:t>Stay Safe On-line</w:t>
                          </w:r>
                        </w:hyperlink>
                        <w:proofErr w:type="gramStart"/>
                        <w:r>
                          <w:rPr>
                            <w:sz w:val="22"/>
                          </w:rPr>
                          <w:t>,</w:t>
                        </w:r>
                        <w:proofErr w:type="gramEnd"/>
                        <w:r>
                          <w:rPr>
                            <w:sz w:val="22"/>
                          </w:rPr>
                          <w:t xml:space="preserve"> learn ways to protect yourself, your family, and your students.</w:t>
                        </w:r>
                      </w:p>
                      <w:p w14:paraId="7AFADFAF" w14:textId="77777777" w:rsidR="007A2712" w:rsidRPr="00F87D0C" w:rsidRDefault="007A2712" w:rsidP="00617723">
                        <w:pPr>
                          <w:pStyle w:val="BodyText2"/>
                          <w:ind w:left="720" w:firstLine="720"/>
                          <w:contextualSpacing/>
                          <w:jc w:val="left"/>
                          <w:rPr>
                            <w:b/>
                            <w:sz w:val="22"/>
                          </w:rPr>
                        </w:pPr>
                        <w:r w:rsidRPr="00F87D0C">
                          <w:rPr>
                            <w:b/>
                            <w:sz w:val="22"/>
                          </w:rPr>
                          <w:t>K-2</w:t>
                        </w:r>
                      </w:p>
                      <w:p w14:paraId="0564403A" w14:textId="77777777" w:rsidR="007A2712" w:rsidRDefault="007A2712" w:rsidP="00617723">
                        <w:pPr>
                          <w:pStyle w:val="BodyText2"/>
                          <w:contextualSpacing/>
                          <w:rPr>
                            <w:sz w:val="22"/>
                          </w:rPr>
                        </w:pPr>
                        <w:hyperlink r:id="rId17" w:history="1">
                          <w:proofErr w:type="gramStart"/>
                          <w:r w:rsidRPr="005875AD">
                            <w:rPr>
                              <w:rStyle w:val="Hyperlink"/>
                              <w:sz w:val="22"/>
                            </w:rPr>
                            <w:t>Brain Pop Jr</w:t>
                          </w:r>
                        </w:hyperlink>
                        <w:r>
                          <w:rPr>
                            <w:sz w:val="22"/>
                          </w:rPr>
                          <w:t>.</w:t>
                        </w:r>
                        <w:proofErr w:type="gramEnd"/>
                      </w:p>
                      <w:p w14:paraId="7200AA17" w14:textId="77777777" w:rsidR="007A2712" w:rsidRDefault="007A2712" w:rsidP="00617723">
                        <w:pPr>
                          <w:pStyle w:val="BodyText2"/>
                          <w:contextualSpacing/>
                          <w:rPr>
                            <w:sz w:val="22"/>
                          </w:rPr>
                        </w:pPr>
                        <w:hyperlink r:id="rId18" w:history="1">
                          <w:r w:rsidRPr="00A17BFB">
                            <w:rPr>
                              <w:rStyle w:val="Hyperlink"/>
                              <w:sz w:val="22"/>
                            </w:rPr>
                            <w:t>Franklin-McKinley Schools</w:t>
                          </w:r>
                        </w:hyperlink>
                      </w:p>
                      <w:p w14:paraId="1E8A16F7" w14:textId="77777777" w:rsidR="007A2712" w:rsidRDefault="007A2712" w:rsidP="00617723">
                        <w:pPr>
                          <w:pStyle w:val="BodyText2"/>
                          <w:contextualSpacing/>
                          <w:rPr>
                            <w:b/>
                            <w:sz w:val="22"/>
                          </w:rPr>
                        </w:pPr>
                        <w:r w:rsidRPr="00F87D0C">
                          <w:rPr>
                            <w:b/>
                            <w:sz w:val="22"/>
                          </w:rPr>
                          <w:t>All Ages</w:t>
                        </w:r>
                      </w:p>
                      <w:p w14:paraId="329FB6B5" w14:textId="77777777" w:rsidR="007A2712" w:rsidRDefault="007A2712" w:rsidP="00617723">
                        <w:pPr>
                          <w:pStyle w:val="BodyText2"/>
                          <w:contextualSpacing/>
                          <w:rPr>
                            <w:b/>
                            <w:sz w:val="22"/>
                          </w:rPr>
                        </w:pPr>
                        <w:hyperlink r:id="rId19" w:history="1">
                          <w:r w:rsidRPr="00F87D0C">
                            <w:rPr>
                              <w:rStyle w:val="Hyperlink"/>
                              <w:b/>
                              <w:sz w:val="22"/>
                            </w:rPr>
                            <w:t>6 Games to teach Internet Safety</w:t>
                          </w:r>
                        </w:hyperlink>
                      </w:p>
                      <w:p w14:paraId="34310157" w14:textId="77777777" w:rsidR="007A2712" w:rsidRDefault="007A2712" w:rsidP="00F0390C">
                        <w:pPr>
                          <w:pStyle w:val="BodyText2"/>
                          <w:rPr>
                            <w:b/>
                            <w:sz w:val="22"/>
                          </w:rPr>
                        </w:pPr>
                      </w:p>
                      <w:p w14:paraId="570D3A4D" w14:textId="77777777" w:rsidR="007A2712" w:rsidRPr="00F87D0C" w:rsidRDefault="007A2712" w:rsidP="00F0390C">
                        <w:pPr>
                          <w:pStyle w:val="BodyText2"/>
                          <w:rPr>
                            <w:b/>
                            <w:sz w:val="22"/>
                          </w:rPr>
                        </w:pPr>
                      </w:p>
                      <w:p w14:paraId="318271B1" w14:textId="77777777" w:rsidR="007A2712" w:rsidRDefault="007A2712" w:rsidP="00F0390C">
                        <w:pPr>
                          <w:pStyle w:val="BodyText2"/>
                          <w:rPr>
                            <w:sz w:val="22"/>
                          </w:rPr>
                        </w:pPr>
                      </w:p>
                      <w:p w14:paraId="74506558" w14:textId="77777777" w:rsidR="007A2712" w:rsidRDefault="007A2712" w:rsidP="00F0390C">
                        <w:pPr>
                          <w:pStyle w:val="BodyText2"/>
                          <w:rPr>
                            <w:sz w:val="22"/>
                          </w:rPr>
                        </w:pPr>
                      </w:p>
                      <w:p w14:paraId="4B4CDD33" w14:textId="77777777" w:rsidR="007A2712" w:rsidRPr="00F0390C" w:rsidRDefault="007A2712" w:rsidP="00F0390C">
                        <w:pPr>
                          <w:pStyle w:val="BodyText2"/>
                          <w:rPr>
                            <w:sz w:val="22"/>
                          </w:rPr>
                        </w:pPr>
                      </w:p>
                    </w:txbxContent>
                  </v:textbox>
                </v:shape>
                <v:shape id="Text Box 7" o:spid="_x0000_s1031" type="#_x0000_t202" style="position:absolute;left:290830;top:355600;width:1992630;height:229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32" type="#_x0000_t202" style="position:absolute;left:308610;top:584200;width:1974850;height:229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_x0000_s1033" inset="0,0,0,0">
                    <w:txbxContent/>
                  </v:textbox>
                </v:shape>
                <v:shape id="_x0000_s1033" type="#_x0000_t202" style="position:absolute;left:325755;top:812800;width:1957705;height:229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34" type="#_x0000_t202" style="position:absolute;left:325120;top:1041400;width:1958340;height:356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35" type="#_x0000_t202" style="position:absolute;left:91440;top:1397000;width:2192020;height:356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36" type="#_x0000_t202" style="position:absolute;left:91440;top:1752600;width:2192020;height:356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7" type="#_x0000_t202" style="position:absolute;left:91440;top:2108200;width:2192020;height:814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8" type="#_x0000_t202" style="position:absolute;left:91440;top:2921000;width:2192020;height:229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_x0000_s1039" inset="0,0,0,0">
                    <w:txbxContent/>
                  </v:textbox>
                </v:shape>
                <v:shape id="_x0000_s1039" type="#_x0000_t202" style="position:absolute;left:91440;top:3149600;width:2192020;height:229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_x0000_s1040" inset="0,0,0,0">
                    <w:txbxContent/>
                  </v:textbox>
                </v:shape>
                <v:shape id="_x0000_s1040" type="#_x0000_t202" style="position:absolute;left:91440;top:3378200;width:2192020;height:229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8" inset="0,0,0,0">
                    <w:txbxContent/>
                  </v:textbox>
                </v:shape>
                <v:shape id="Text Box 18" o:spid="_x0000_s1041" type="#_x0000_t202" style="position:absolute;left:91440;top:3606800;width:2192020;height:229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_x0000_s1042" inset="0,0,0,0">
                    <w:txbxContent/>
                  </v:textbox>
                </v:shape>
                <v:shape id="_x0000_s1042" type="#_x0000_t202" style="position:absolute;left:91440;top:3835400;width:2192020;height:229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inset="0,0,0,0">
                    <w:txbxContent/>
                  </v:textbox>
                </v:shape>
                <w10:wrap type="through" anchorx="page" anchory="page"/>
              </v:group>
            </w:pict>
          </mc:Fallback>
        </mc:AlternateContent>
      </w:r>
      <w:r w:rsidR="00617723">
        <w:rPr>
          <w:noProof/>
        </w:rPr>
        <mc:AlternateContent>
          <mc:Choice Requires="wps">
            <w:drawing>
              <wp:anchor distT="0" distB="0" distL="114300" distR="114300" simplePos="0" relativeHeight="251658248" behindDoc="0" locked="0" layoutInCell="1" allowOverlap="1" wp14:anchorId="1BBD9148" wp14:editId="6D2DC2B8">
                <wp:simplePos x="0" y="0"/>
                <wp:positionH relativeFrom="page">
                  <wp:posOffset>5019040</wp:posOffset>
                </wp:positionH>
                <wp:positionV relativeFrom="page">
                  <wp:posOffset>3164840</wp:posOffset>
                </wp:positionV>
                <wp:extent cx="2385060" cy="873760"/>
                <wp:effectExtent l="0" t="0" r="0" b="15240"/>
                <wp:wrapTight wrapText="bothSides">
                  <wp:wrapPolygon edited="0">
                    <wp:start x="230" y="0"/>
                    <wp:lineTo x="230" y="21349"/>
                    <wp:lineTo x="21163" y="21349"/>
                    <wp:lineTo x="21163" y="0"/>
                    <wp:lineTo x="230"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EB4A7F5" w14:textId="77777777" w:rsidR="007A2712" w:rsidRDefault="007A2712" w:rsidP="000637CE">
                            <w:pPr>
                              <w:pStyle w:val="Heading3"/>
                            </w:pPr>
                            <w:r>
                              <w:t>Websites/Apps</w:t>
                            </w:r>
                          </w:p>
                          <w:p w14:paraId="339C3A7F" w14:textId="77777777" w:rsidR="007A2712" w:rsidRPr="00DF75E6" w:rsidRDefault="007A2712" w:rsidP="000637CE">
                            <w:pPr>
                              <w:pStyle w:val="Heading3"/>
                            </w:pPr>
                            <w:r>
                              <w:t>Worth Mentioning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left:0;text-align:left;margin-left:395.2pt;margin-top:249.2pt;width:187.8pt;height:68.8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" filled="f" stroked="f">
                <v:textbox inset=",0,,0">
                  <w:txbxContent>
                    <w:p w14:paraId="3EB4A7F5" w14:textId="77777777" w:rsidR="007A2712" w:rsidRDefault="007A2712" w:rsidP="000637CE">
                      <w:pPr>
                        <w:pStyle w:val="Heading3"/>
                      </w:pPr>
                      <w:r>
                        <w:t>Websites/Apps</w:t>
                      </w:r>
                    </w:p>
                    <w:p w14:paraId="339C3A7F" w14:textId="77777777" w:rsidR="007A2712" w:rsidRPr="00DF75E6" w:rsidRDefault="007A2712" w:rsidP="000637CE">
                      <w:pPr>
                        <w:pStyle w:val="Heading3"/>
                      </w:pPr>
                      <w:r>
                        <w:t>Worth Mentioning</w:t>
                      </w:r>
                    </w:p>
                  </w:txbxContent>
                </v:textbox>
                <w10:wrap type="tight" anchorx="page" anchory="page"/>
              </v:shape>
            </w:pict>
          </mc:Fallback>
        </mc:AlternateContent>
      </w:r>
      <w:r w:rsidR="00617723">
        <w:rPr>
          <w:noProof/>
        </w:rPr>
        <mc:AlternateContent>
          <mc:Choice Requires="wps">
            <w:drawing>
              <wp:anchor distT="0" distB="0" distL="114300" distR="114300" simplePos="0" relativeHeight="251658244" behindDoc="0" locked="0" layoutInCell="0" allowOverlap="1" wp14:anchorId="3E37D870" wp14:editId="0F93F380">
                <wp:simplePos x="0" y="0"/>
                <wp:positionH relativeFrom="page">
                  <wp:posOffset>368300</wp:posOffset>
                </wp:positionH>
                <wp:positionV relativeFrom="page">
                  <wp:posOffset>7741919</wp:posOffset>
                </wp:positionV>
                <wp:extent cx="4381500" cy="479213"/>
                <wp:effectExtent l="0" t="0" r="12700" b="3810"/>
                <wp:wrapTight wrapText="bothSides">
                  <wp:wrapPolygon edited="0">
                    <wp:start x="0" y="0"/>
                    <wp:lineTo x="0" y="20626"/>
                    <wp:lineTo x="21537" y="20626"/>
                    <wp:lineTo x="21537" y="0"/>
                    <wp:lineTo x="0" y="0"/>
                  </wp:wrapPolygon>
                </wp:wrapTight>
                <wp:docPr id="1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479213"/>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4B573CCA" w14:textId="77777777" w:rsidR="007A2712" w:rsidRDefault="007A2712" w:rsidP="000637CE">
                            <w:pPr>
                              <w:pStyle w:val="Heading4"/>
                            </w:pPr>
                            <w:r>
                              <w:t>October is the Month for: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4" style="position:absolute;left:0;text-align:left;margin-left:29pt;margin-top:609.6pt;width:345pt;height:37.7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" o:allowincell="f" fillcolor="#869c60 [3204]" stroked="f" strokecolor="#4a7ebb" strokeweight="1.5pt">
                <v:shadow opacity="22938f" mv:blur="38100f" offset="0,2pt"/>
                <v:textbox inset=",0,,0">
                  <w:txbxContent>
                    <w:p w14:paraId="4B573CCA" w14:textId="77777777" w:rsidR="007A2712" w:rsidRDefault="007A2712" w:rsidP="000637CE">
                      <w:pPr>
                        <w:pStyle w:val="Heading4"/>
                      </w:pPr>
                      <w:r>
                        <w:t>October is the Month for:</w:t>
                      </w:r>
                    </w:p>
                  </w:txbxContent>
                </v:textbox>
                <w10:wrap type="tight" anchorx="page" anchory="page"/>
              </v:rect>
            </w:pict>
          </mc:Fallback>
        </mc:AlternateContent>
      </w:r>
      <w:r w:rsidR="00F0390C">
        <w:rPr>
          <w:noProof/>
        </w:rPr>
        <w:drawing>
          <wp:anchor distT="0" distB="0" distL="114300" distR="114300" simplePos="0" relativeHeight="251658362" behindDoc="0" locked="0" layoutInCell="1" allowOverlap="1" wp14:anchorId="532F51C2" wp14:editId="39F12348">
            <wp:simplePos x="0" y="0"/>
            <wp:positionH relativeFrom="page">
              <wp:posOffset>-73660</wp:posOffset>
            </wp:positionH>
            <wp:positionV relativeFrom="page">
              <wp:posOffset>3164840</wp:posOffset>
            </wp:positionV>
            <wp:extent cx="1906270" cy="2432685"/>
            <wp:effectExtent l="0" t="0" r="0" b="0"/>
            <wp:wrapTight wrapText="bothSides">
              <wp:wrapPolygon edited="0">
                <wp:start x="8634" y="3608"/>
                <wp:lineTo x="2302" y="6991"/>
                <wp:lineTo x="1439" y="11276"/>
                <wp:lineTo x="3454" y="14885"/>
                <wp:lineTo x="4605" y="18493"/>
                <wp:lineTo x="4605" y="19170"/>
                <wp:lineTo x="8634" y="20974"/>
                <wp:lineTo x="12664" y="20974"/>
                <wp:lineTo x="13815" y="20523"/>
                <wp:lineTo x="16693" y="18944"/>
                <wp:lineTo x="16405" y="18493"/>
                <wp:lineTo x="19571" y="11727"/>
                <wp:lineTo x="19283" y="6766"/>
                <wp:lineTo x="14678" y="4285"/>
                <wp:lineTo x="12376" y="3608"/>
                <wp:lineTo x="8634" y="3608"/>
              </wp:wrapPolygon>
            </wp:wrapTight>
            <wp:docPr id="1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20"/>
                    <a:srcRect/>
                    <a:stretch>
                      <a:fillRect/>
                    </a:stretch>
                  </pic:blipFill>
                  <pic:spPr bwMode="auto">
                    <a:xfrm>
                      <a:off x="0" y="0"/>
                      <a:ext cx="1906270" cy="2432685"/>
                    </a:xfrm>
                    <a:prstGeom prst="rect">
                      <a:avLst/>
                    </a:prstGeom>
                    <a:noFill/>
                    <a:ln w="9525">
                      <a:noFill/>
                      <a:miter lim="800000"/>
                      <a:headEnd/>
                      <a:tailEnd/>
                    </a:ln>
                  </pic:spPr>
                </pic:pic>
              </a:graphicData>
            </a:graphic>
          </wp:anchor>
        </w:drawing>
      </w:r>
      <w:r w:rsidR="00DE2F08">
        <w:rPr>
          <w:noProof/>
        </w:rPr>
        <mc:AlternateContent>
          <mc:Choice Requires="wps">
            <w:drawing>
              <wp:anchor distT="0" distB="0" distL="114300" distR="114300" simplePos="0" relativeHeight="251658258" behindDoc="0" locked="0" layoutInCell="0" allowOverlap="1" wp14:anchorId="5F8BD2E4" wp14:editId="72E35A51">
                <wp:simplePos x="0" y="0"/>
                <wp:positionH relativeFrom="page">
                  <wp:posOffset>3295650</wp:posOffset>
                </wp:positionH>
                <wp:positionV relativeFrom="page">
                  <wp:posOffset>8296910</wp:posOffset>
                </wp:positionV>
                <wp:extent cx="1454150" cy="529590"/>
                <wp:effectExtent l="0" t="0" r="0" b="3810"/>
                <wp:wrapTight wrapText="bothSides">
                  <wp:wrapPolygon edited="0">
                    <wp:start x="377" y="0"/>
                    <wp:lineTo x="377" y="20719"/>
                    <wp:lineTo x="20751" y="20719"/>
                    <wp:lineTo x="20751" y="0"/>
                    <wp:lineTo x="377" y="0"/>
                  </wp:wrapPolygon>
                </wp:wrapTight>
                <wp:docPr id="1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01616CD" w14:textId="77777777" w:rsidR="007A2712" w:rsidRPr="00B047B0" w:rsidRDefault="007A2712" w:rsidP="000637CE">
                            <w:pPr>
                              <w:pStyle w:val="Heading5"/>
                            </w:pPr>
                            <w:r>
                              <w:t>National Techie 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left:0;text-align:left;margin-left:259.5pt;margin-top:653.3pt;width:114.5pt;height:41.7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" o:allowincell="f" filled="f" stroked="f">
                <v:textbox inset=",0,,0">
                  <w:txbxContent>
                    <w:p w14:paraId="401616CD" w14:textId="77777777" w:rsidR="007A2712" w:rsidRPr="00B047B0" w:rsidRDefault="007A2712" w:rsidP="000637CE">
                      <w:pPr>
                        <w:pStyle w:val="Heading5"/>
                      </w:pPr>
                      <w:r>
                        <w:t>National Techie Day</w:t>
                      </w:r>
                    </w:p>
                  </w:txbxContent>
                </v:textbox>
                <w10:wrap type="tight" anchorx="page" anchory="page"/>
              </v:shape>
            </w:pict>
          </mc:Fallback>
        </mc:AlternateContent>
      </w:r>
      <w:r w:rsidR="00DE2F08">
        <w:rPr>
          <w:noProof/>
        </w:rPr>
        <mc:AlternateContent>
          <mc:Choice Requires="wps">
            <w:drawing>
              <wp:anchor distT="0" distB="0" distL="114300" distR="114300" simplePos="0" relativeHeight="251658255" behindDoc="0" locked="0" layoutInCell="0" allowOverlap="1" wp14:anchorId="6453F464" wp14:editId="170CDB7A">
                <wp:simplePos x="0" y="0"/>
                <wp:positionH relativeFrom="page">
                  <wp:posOffset>1831975</wp:posOffset>
                </wp:positionH>
                <wp:positionV relativeFrom="page">
                  <wp:posOffset>8294370</wp:posOffset>
                </wp:positionV>
                <wp:extent cx="1355725" cy="1215390"/>
                <wp:effectExtent l="0" t="0" r="0" b="3810"/>
                <wp:wrapTight wrapText="bothSides">
                  <wp:wrapPolygon edited="0">
                    <wp:start x="405" y="0"/>
                    <wp:lineTo x="405" y="21216"/>
                    <wp:lineTo x="20639" y="21216"/>
                    <wp:lineTo x="20639" y="0"/>
                    <wp:lineTo x="405" y="0"/>
                  </wp:wrapPolygon>
                </wp:wrapTight>
                <wp:docPr id="1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121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D02A9A7" w14:textId="77777777" w:rsidR="007A2712" w:rsidRDefault="007A2712" w:rsidP="000637CE">
                            <w:pPr>
                              <w:pStyle w:val="Heading5"/>
                            </w:pPr>
                            <w:proofErr w:type="spellStart"/>
                            <w:r>
                              <w:t>Cybersecurity</w:t>
                            </w:r>
                            <w:proofErr w:type="spellEnd"/>
                            <w:r>
                              <w:t xml:space="preserve"> </w:t>
                            </w:r>
                          </w:p>
                          <w:p w14:paraId="6A3357DD" w14:textId="77777777" w:rsidR="007A2712" w:rsidRDefault="007A2712" w:rsidP="000637CE">
                            <w:pPr>
                              <w:pStyle w:val="Heading5"/>
                            </w:pPr>
                            <w:r>
                              <w:t xml:space="preserve">Awareness </w:t>
                            </w:r>
                          </w:p>
                          <w:p w14:paraId="4EBE9E37" w14:textId="77777777" w:rsidR="007A2712" w:rsidRPr="00B047B0" w:rsidRDefault="007A2712" w:rsidP="000637CE">
                            <w:pPr>
                              <w:pStyle w:val="Heading5"/>
                            </w:pPr>
                            <w:r>
                              <w:t>Month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6" type="#_x0000_t202" style="position:absolute;left:0;text-align:left;margin-left:144.25pt;margin-top:653.1pt;width:106.75pt;height:95.7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" o:allowincell="f" filled="f" stroked="f">
                <v:textbox inset=",0,,0">
                  <w:txbxContent>
                    <w:p w14:paraId="7D02A9A7" w14:textId="77777777" w:rsidR="007A2712" w:rsidRDefault="007A2712" w:rsidP="000637CE">
                      <w:pPr>
                        <w:pStyle w:val="Heading5"/>
                      </w:pPr>
                      <w:proofErr w:type="spellStart"/>
                      <w:r>
                        <w:t>Cybersecurity</w:t>
                      </w:r>
                      <w:proofErr w:type="spellEnd"/>
                      <w:r>
                        <w:t xml:space="preserve"> </w:t>
                      </w:r>
                    </w:p>
                    <w:p w14:paraId="6A3357DD" w14:textId="77777777" w:rsidR="007A2712" w:rsidRDefault="007A2712" w:rsidP="000637CE">
                      <w:pPr>
                        <w:pStyle w:val="Heading5"/>
                      </w:pPr>
                      <w:r>
                        <w:t xml:space="preserve">Awareness </w:t>
                      </w:r>
                    </w:p>
                    <w:p w14:paraId="4EBE9E37" w14:textId="77777777" w:rsidR="007A2712" w:rsidRPr="00B047B0" w:rsidRDefault="007A2712" w:rsidP="000637CE">
                      <w:pPr>
                        <w:pStyle w:val="Heading5"/>
                      </w:pPr>
                      <w:r>
                        <w:t>Month</w:t>
                      </w:r>
                    </w:p>
                  </w:txbxContent>
                </v:textbox>
                <w10:wrap type="tight" anchorx="page" anchory="page"/>
              </v:shape>
            </w:pict>
          </mc:Fallback>
        </mc:AlternateContent>
      </w:r>
      <w:r w:rsidR="000637CE">
        <w:rPr>
          <w:noProof/>
        </w:rPr>
        <mc:AlternateContent>
          <mc:Choice Requires="wps">
            <w:drawing>
              <wp:anchor distT="0" distB="0" distL="114300" distR="114300" simplePos="0" relativeHeight="251658252" behindDoc="0" locked="0" layoutInCell="0" allowOverlap="1" wp14:anchorId="680A5B5A" wp14:editId="634C8925">
                <wp:simplePos x="0" y="0"/>
                <wp:positionH relativeFrom="page">
                  <wp:posOffset>368300</wp:posOffset>
                </wp:positionH>
                <wp:positionV relativeFrom="page">
                  <wp:posOffset>8294370</wp:posOffset>
                </wp:positionV>
                <wp:extent cx="1454150" cy="1027430"/>
                <wp:effectExtent l="0" t="0" r="0" b="13970"/>
                <wp:wrapTight wrapText="bothSides">
                  <wp:wrapPolygon edited="0">
                    <wp:start x="377" y="0"/>
                    <wp:lineTo x="377" y="21360"/>
                    <wp:lineTo x="20751" y="21360"/>
                    <wp:lineTo x="20751" y="0"/>
                    <wp:lineTo x="377" y="0"/>
                  </wp:wrapPolygon>
                </wp:wrapTight>
                <wp:docPr id="1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02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DC65E4" w14:textId="77777777" w:rsidR="007A2712" w:rsidRPr="00B047B0" w:rsidRDefault="007A2712" w:rsidP="000637CE">
                            <w:pPr>
                              <w:pStyle w:val="Heading5"/>
                            </w:pPr>
                            <w:r>
                              <w:t>National Bullying Prevention Month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7" type="#_x0000_t202" style="position:absolute;left:0;text-align:left;margin-left:29pt;margin-top:653.1pt;width:114.5pt;height:80.9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" o:allowincell="f" filled="f" stroked="f">
                <v:textbox inset=",0,,0">
                  <w:txbxContent>
                    <w:p w14:paraId="2CDC65E4" w14:textId="77777777" w:rsidR="007A2712" w:rsidRPr="00B047B0" w:rsidRDefault="007A2712" w:rsidP="000637CE">
                      <w:pPr>
                        <w:pStyle w:val="Heading5"/>
                      </w:pPr>
                      <w:r>
                        <w:t>National Bullying Prevention Month</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5" behindDoc="0" locked="0" layoutInCell="1" allowOverlap="1" wp14:anchorId="5D0AB8E6" wp14:editId="0A3648A1">
                <wp:simplePos x="0" y="0"/>
                <wp:positionH relativeFrom="page">
                  <wp:posOffset>749300</wp:posOffset>
                </wp:positionH>
                <wp:positionV relativeFrom="page">
                  <wp:posOffset>941704</wp:posOffset>
                </wp:positionV>
                <wp:extent cx="3136900" cy="353695"/>
                <wp:effectExtent l="0" t="0" r="0" b="1905"/>
                <wp:wrapNone/>
                <wp:docPr id="1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7F40376" w14:textId="77777777" w:rsidR="007A2712" w:rsidRDefault="007A2712" w:rsidP="000637CE">
                            <w:pPr>
                              <w:pStyle w:val="Heading3"/>
                            </w:pPr>
                            <w:r>
                              <w:t>A Newsletter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8" type="#_x0000_t202" style="position:absolute;left:0;text-align:left;margin-left:59pt;margin-top:74.15pt;width:247pt;height:27.8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XPffQCAABW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" filled="f" stroked="f">
                <v:textbox inset=",0,,0">
                  <w:txbxContent>
                    <w:p w14:paraId="27F40376" w14:textId="77777777" w:rsidR="007A2712" w:rsidRDefault="007A2712" w:rsidP="000637CE">
                      <w:pPr>
                        <w:pStyle w:val="Heading3"/>
                      </w:pPr>
                      <w:r>
                        <w:t>A Newsletter</w:t>
                      </w:r>
                    </w:p>
                  </w:txbxContent>
                </v:textbox>
                <w10:wrap anchorx="page" anchory="page"/>
              </v:shape>
            </w:pict>
          </mc:Fallback>
        </mc:AlternateContent>
      </w:r>
      <w:r w:rsidR="0060684F">
        <w:rPr>
          <w:noProof/>
        </w:rPr>
        <mc:AlternateContent>
          <mc:Choice Requires="wps">
            <w:drawing>
              <wp:anchor distT="0" distB="0" distL="114300" distR="114300" simplePos="0" relativeHeight="251658247" behindDoc="0" locked="0" layoutInCell="1" allowOverlap="1" wp14:anchorId="40EB157C" wp14:editId="5F8D0973">
                <wp:simplePos x="0" y="0"/>
                <wp:positionH relativeFrom="page">
                  <wp:posOffset>548640</wp:posOffset>
                </wp:positionH>
                <wp:positionV relativeFrom="page">
                  <wp:posOffset>2233930</wp:posOffset>
                </wp:positionV>
                <wp:extent cx="6675120" cy="330200"/>
                <wp:effectExtent l="0" t="0" r="0" b="0"/>
                <wp:wrapTight wrapText="bothSides">
                  <wp:wrapPolygon edited="0">
                    <wp:start x="82" y="0"/>
                    <wp:lineTo x="82" y="19938"/>
                    <wp:lineTo x="21452" y="19938"/>
                    <wp:lineTo x="21452" y="0"/>
                    <wp:lineTo x="82"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E0EE201" w14:textId="77777777" w:rsidR="007A2712" w:rsidRDefault="007A2712" w:rsidP="000637CE">
                            <w:pPr>
                              <w:pStyle w:val="Subtitle"/>
                            </w:pPr>
                            <w:r>
                              <w:t>To Keep You Informed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9" type="#_x0000_t202" style="position:absolute;left:0;text-align:left;margin-left:43.2pt;margin-top:175.9pt;width:525.6pt;height:2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i6GvUCAABW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" filled="f" stroked="f">
                <v:textbox inset=",0,,0">
                  <w:txbxContent>
                    <w:p w14:paraId="3E0EE201" w14:textId="77777777" w:rsidR="007A2712" w:rsidRDefault="007A2712" w:rsidP="000637CE">
                      <w:pPr>
                        <w:pStyle w:val="Subtitle"/>
                      </w:pPr>
                      <w:r>
                        <w:t>To Keep You Informed</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6" behindDoc="0" locked="0" layoutInCell="1" allowOverlap="1" wp14:anchorId="50A958A8" wp14:editId="40B06D20">
                <wp:simplePos x="0" y="0"/>
                <wp:positionH relativeFrom="page">
                  <wp:posOffset>548640</wp:posOffset>
                </wp:positionH>
                <wp:positionV relativeFrom="page">
                  <wp:posOffset>1143000</wp:posOffset>
                </wp:positionV>
                <wp:extent cx="6675120" cy="1097280"/>
                <wp:effectExtent l="0" t="0" r="0" b="20320"/>
                <wp:wrapTight wrapText="bothSides">
                  <wp:wrapPolygon edited="0">
                    <wp:start x="82" y="0"/>
                    <wp:lineTo x="82" y="21500"/>
                    <wp:lineTo x="21452" y="21500"/>
                    <wp:lineTo x="21452" y="0"/>
                    <wp:lineTo x="82"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E0DCD9" w14:textId="77777777" w:rsidR="007A2712" w:rsidRPr="000637CE" w:rsidRDefault="007A2712" w:rsidP="000637CE">
                            <w:pPr>
                              <w:pStyle w:val="Title"/>
                              <w:rPr>
                                <w:sz w:val="72"/>
                                <w:szCs w:val="72"/>
                              </w:rPr>
                            </w:pPr>
                            <w:r w:rsidRPr="000637CE">
                              <w:rPr>
                                <w:sz w:val="72"/>
                              </w:rPr>
                              <w:t xml:space="preserve">Tech Bits and </w:t>
                            </w:r>
                            <w:r w:rsidRPr="000637CE">
                              <w:rPr>
                                <w:sz w:val="72"/>
                                <w:szCs w:val="72"/>
                              </w:rPr>
                              <w:t>Bytes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50" type="#_x0000_t202" style="position:absolute;left:0;text-align:left;margin-left:43.2pt;margin-top:90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" filled="f" stroked="f">
                <v:textbox inset=",0,,0">
                  <w:txbxContent>
                    <w:p w14:paraId="32E0DCD9" w14:textId="77777777" w:rsidR="007A2712" w:rsidRPr="000637CE" w:rsidRDefault="007A2712" w:rsidP="000637CE">
                      <w:pPr>
                        <w:pStyle w:val="Title"/>
                        <w:rPr>
                          <w:sz w:val="72"/>
                          <w:szCs w:val="72"/>
                        </w:rPr>
                      </w:pPr>
                      <w:r w:rsidRPr="000637CE">
                        <w:rPr>
                          <w:sz w:val="72"/>
                        </w:rPr>
                        <w:t xml:space="preserve">Tech Bits and </w:t>
                      </w:r>
                      <w:r w:rsidRPr="000637CE">
                        <w:rPr>
                          <w:sz w:val="72"/>
                          <w:szCs w:val="72"/>
                        </w:rPr>
                        <w:t>Bytes</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8" behindDoc="0" locked="0" layoutInCell="1" allowOverlap="1" wp14:anchorId="1F1E4AB4" wp14:editId="4B573120">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B5E4A65" w14:textId="77777777" w:rsidR="007A2712" w:rsidRDefault="007A2712" w:rsidP="000637CE">
                            <w:pPr>
                              <w:pStyle w:val="CoverHeader"/>
                            </w:pPr>
                            <w:r>
                              <w:t>October 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51" type="#_x0000_t202" style="position:absolute;left:0;text-align:left;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" filled="f" stroked="f">
                <v:textbox inset=",0,,0">
                  <w:txbxContent>
                    <w:p w14:paraId="4B5E4A65" w14:textId="77777777" w:rsidR="007A2712" w:rsidRDefault="007A2712" w:rsidP="000637CE">
                      <w:pPr>
                        <w:pStyle w:val="CoverHeader"/>
                      </w:pPr>
                      <w:r>
                        <w:t>October 2015</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62" behindDoc="0" locked="0" layoutInCell="1" allowOverlap="1" wp14:anchorId="61440162" wp14:editId="6B0483EC">
                <wp:simplePos x="0" y="0"/>
                <wp:positionH relativeFrom="page">
                  <wp:posOffset>1822450</wp:posOffset>
                </wp:positionH>
                <wp:positionV relativeFrom="page">
                  <wp:posOffset>8303260</wp:posOffset>
                </wp:positionV>
                <wp:extent cx="0" cy="1280160"/>
                <wp:effectExtent l="19050" t="10160" r="19050" b="30480"/>
                <wp:wrapNone/>
                <wp:docPr id="1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" strokecolor="#869c60 [3204]"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63" behindDoc="0" locked="0" layoutInCell="1" allowOverlap="1" wp14:anchorId="5E737941" wp14:editId="2745D2C5">
                <wp:simplePos x="0" y="0"/>
                <wp:positionH relativeFrom="page">
                  <wp:posOffset>3286125</wp:posOffset>
                </wp:positionH>
                <wp:positionV relativeFrom="page">
                  <wp:posOffset>8303260</wp:posOffset>
                </wp:positionV>
                <wp:extent cx="0" cy="1280160"/>
                <wp:effectExtent l="9525" t="10160" r="28575" b="30480"/>
                <wp:wrapNone/>
                <wp:docPr id="1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" strokecolor="#869c60 [3204]"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60" behindDoc="0" locked="0" layoutInCell="1" allowOverlap="1" wp14:anchorId="7DA20577" wp14:editId="3CB3A7E8">
                <wp:simplePos x="0" y="0"/>
                <wp:positionH relativeFrom="page">
                  <wp:posOffset>3295650</wp:posOffset>
                </wp:positionH>
                <wp:positionV relativeFrom="page">
                  <wp:posOffset>8737600</wp:posOffset>
                </wp:positionV>
                <wp:extent cx="1454150" cy="955040"/>
                <wp:effectExtent l="0" t="0" r="0" b="10160"/>
                <wp:wrapTight wrapText="bothSides">
                  <wp:wrapPolygon edited="0">
                    <wp:start x="377" y="0"/>
                    <wp:lineTo x="377" y="21255"/>
                    <wp:lineTo x="20751" y="21255"/>
                    <wp:lineTo x="20751" y="0"/>
                    <wp:lineTo x="377" y="0"/>
                  </wp:wrapPolygon>
                </wp:wrapTight>
                <wp:docPr id="1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BB41533" w14:textId="77777777" w:rsidR="007A2712" w:rsidRPr="00617723" w:rsidRDefault="007A2712" w:rsidP="00617723">
                            <w:pPr>
                              <w:pStyle w:val="BodyText"/>
                              <w:spacing w:line="240" w:lineRule="auto"/>
                              <w:contextualSpacing/>
                              <w:rPr>
                                <w:sz w:val="22"/>
                                <w:szCs w:val="22"/>
                              </w:rPr>
                            </w:pPr>
                            <w:r w:rsidRPr="00617723">
                              <w:rPr>
                                <w:sz w:val="22"/>
                                <w:szCs w:val="22"/>
                              </w:rPr>
                              <w:t>October 3</w:t>
                            </w:r>
                            <w:r w:rsidRPr="00617723">
                              <w:rPr>
                                <w:sz w:val="22"/>
                                <w:szCs w:val="22"/>
                                <w:vertAlign w:val="superscript"/>
                              </w:rPr>
                              <w:t>rd</w:t>
                            </w:r>
                            <w:r w:rsidRPr="00617723">
                              <w:rPr>
                                <w:sz w:val="22"/>
                                <w:szCs w:val="22"/>
                              </w:rPr>
                              <w:t xml:space="preserve"> is National Techie Day!   I am not making this up!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2" type="#_x0000_t202" style="position:absolute;left:0;text-align:left;margin-left:259.5pt;margin-top:688pt;width:114.5pt;height:75.2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" mv:complextextbox="1" filled="f" stroked="f">
                <v:textbox inset=",0,,0">
                  <w:txbxContent>
                    <w:p w14:paraId="1BB41533" w14:textId="77777777" w:rsidR="007A2712" w:rsidRPr="00617723" w:rsidRDefault="007A2712" w:rsidP="00617723">
                      <w:pPr>
                        <w:pStyle w:val="BodyText"/>
                        <w:spacing w:line="240" w:lineRule="auto"/>
                        <w:contextualSpacing/>
                        <w:rPr>
                          <w:sz w:val="22"/>
                          <w:szCs w:val="22"/>
                        </w:rPr>
                      </w:pPr>
                      <w:r w:rsidRPr="00617723">
                        <w:rPr>
                          <w:sz w:val="22"/>
                          <w:szCs w:val="22"/>
                        </w:rPr>
                        <w:t>October 3</w:t>
                      </w:r>
                      <w:r w:rsidRPr="00617723">
                        <w:rPr>
                          <w:sz w:val="22"/>
                          <w:szCs w:val="22"/>
                          <w:vertAlign w:val="superscript"/>
                        </w:rPr>
                        <w:t>rd</w:t>
                      </w:r>
                      <w:r w:rsidRPr="00617723">
                        <w:rPr>
                          <w:sz w:val="22"/>
                          <w:szCs w:val="22"/>
                        </w:rPr>
                        <w:t xml:space="preserve"> is National Techie Day!   I am not making this up!</w:t>
                      </w:r>
                    </w:p>
                  </w:txbxContent>
                </v:textbox>
                <w10:wrap type="tight" anchorx="page" anchory="page"/>
              </v:shape>
            </w:pict>
          </mc:Fallback>
        </mc:AlternateContent>
      </w:r>
      <w:r w:rsidR="00321DB9">
        <w:br w:type="page"/>
      </w:r>
      <w:bookmarkStart w:id="0" w:name="_GoBack"/>
      <w:bookmarkEnd w:id="0"/>
      <w:r>
        <w:rPr>
          <w:noProof/>
        </w:rPr>
        <w:lastRenderedPageBreak/>
        <mc:AlternateContent>
          <mc:Choice Requires="wps">
            <w:drawing>
              <wp:anchor distT="0" distB="0" distL="114300" distR="114300" simplePos="0" relativeHeight="251658329" behindDoc="0" locked="0" layoutInCell="1" allowOverlap="1" wp14:anchorId="70BFA5F5" wp14:editId="203F6585">
                <wp:simplePos x="0" y="0"/>
                <wp:positionH relativeFrom="page">
                  <wp:posOffset>3794760</wp:posOffset>
                </wp:positionH>
                <wp:positionV relativeFrom="page">
                  <wp:posOffset>8001000</wp:posOffset>
                </wp:positionV>
                <wp:extent cx="3657600" cy="914400"/>
                <wp:effectExtent l="0" t="0" r="0" b="0"/>
                <wp:wrapTight wrapText="bothSides">
                  <wp:wrapPolygon edited="0">
                    <wp:start x="150" y="0"/>
                    <wp:lineTo x="150" y="21000"/>
                    <wp:lineTo x="21300" y="21000"/>
                    <wp:lineTo x="21300" y="0"/>
                    <wp:lineTo x="150" y="0"/>
                  </wp:wrapPolygon>
                </wp:wrapTight>
                <wp:docPr id="1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214C83B" w14:textId="336E46D6" w:rsidR="007A2712" w:rsidRPr="006D41BC" w:rsidRDefault="007A2712" w:rsidP="000637CE">
                            <w:pPr>
                              <w:pStyle w:val="BlockText"/>
                              <w:rPr>
                                <w:b/>
                                <w:sz w:val="22"/>
                              </w:rPr>
                            </w:pPr>
                            <w:r w:rsidRPr="006D41BC">
                              <w:rPr>
                                <w:b/>
                                <w:sz w:val="22"/>
                              </w:rPr>
                              <w:t xml:space="preserve">I would like to know what you are using in the classroom and how you are using it to meet your class objectives!  Send me </w:t>
                            </w:r>
                            <w:proofErr w:type="gramStart"/>
                            <w:r w:rsidRPr="006D41BC">
                              <w:rPr>
                                <w:b/>
                                <w:sz w:val="22"/>
                              </w:rPr>
                              <w:t>an e</w:t>
                            </w:r>
                            <w:proofErr w:type="gramEnd"/>
                            <w:r w:rsidRPr="006D41BC">
                              <w:rPr>
                                <w:b/>
                                <w:sz w:val="22"/>
                              </w:rPr>
                              <w:t>-mail and share your ideas.</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53" type="#_x0000_t202" style="position:absolute;left:0;text-align:left;margin-left:298.8pt;margin-top:630pt;width:4in;height:1in;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" mv:complextextbox="1" filled="f" stroked="f">
                <v:textbox inset=",0,,0">
                  <w:txbxContent>
                    <w:p w14:paraId="1214C83B" w14:textId="336E46D6" w:rsidR="007A2712" w:rsidRPr="006D41BC" w:rsidRDefault="007A2712" w:rsidP="000637CE">
                      <w:pPr>
                        <w:pStyle w:val="BlockText"/>
                        <w:rPr>
                          <w:b/>
                          <w:sz w:val="22"/>
                        </w:rPr>
                      </w:pPr>
                      <w:r w:rsidRPr="006D41BC">
                        <w:rPr>
                          <w:b/>
                          <w:sz w:val="22"/>
                        </w:rPr>
                        <w:t xml:space="preserve">I would like to know what you are using in the classroom and how you are using it to meet your class objectives!  Send me </w:t>
                      </w:r>
                      <w:proofErr w:type="gramStart"/>
                      <w:r w:rsidRPr="006D41BC">
                        <w:rPr>
                          <w:b/>
                          <w:sz w:val="22"/>
                        </w:rPr>
                        <w:t>an e</w:t>
                      </w:r>
                      <w:proofErr w:type="gramEnd"/>
                      <w:r w:rsidRPr="006D41BC">
                        <w:rPr>
                          <w:b/>
                          <w:sz w:val="22"/>
                        </w:rPr>
                        <w:t>-mail and share your ideas.</w:t>
                      </w:r>
                    </w:p>
                  </w:txbxContent>
                </v:textbox>
                <w10:wrap type="tight" anchorx="page" anchory="page"/>
              </v:shape>
            </w:pict>
          </mc:Fallback>
        </mc:AlternateContent>
      </w:r>
      <w:r w:rsidR="006D5E2E">
        <w:rPr>
          <w:noProof/>
        </w:rPr>
        <mc:AlternateContent>
          <mc:Choice Requires="wps">
            <w:drawing>
              <wp:anchor distT="0" distB="0" distL="114300" distR="114300" simplePos="0" relativeHeight="251658324" behindDoc="0" locked="0" layoutInCell="1" allowOverlap="1" wp14:anchorId="7C51696F" wp14:editId="5F5AC13E">
                <wp:simplePos x="0" y="0"/>
                <wp:positionH relativeFrom="page">
                  <wp:posOffset>421640</wp:posOffset>
                </wp:positionH>
                <wp:positionV relativeFrom="page">
                  <wp:posOffset>3008630</wp:posOffset>
                </wp:positionV>
                <wp:extent cx="6847205" cy="840740"/>
                <wp:effectExtent l="0" t="0" r="0" b="22860"/>
                <wp:wrapTight wrapText="bothSides">
                  <wp:wrapPolygon edited="0">
                    <wp:start x="80" y="0"/>
                    <wp:lineTo x="80" y="21535"/>
                    <wp:lineTo x="21394" y="21535"/>
                    <wp:lineTo x="21394" y="0"/>
                    <wp:lineTo x="80" y="0"/>
                  </wp:wrapPolygon>
                </wp:wrapTight>
                <wp:docPr id="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7ADDB6B" w14:textId="51D5F7F7" w:rsidR="007A2712" w:rsidRDefault="007A2712" w:rsidP="000637CE">
                            <w:pPr>
                              <w:pStyle w:val="Heading1"/>
                            </w:pPr>
                            <w:r>
                              <w:t>Overwhelmed? Take it one Google App at a time!</w:t>
                            </w:r>
                          </w:p>
                          <w:p w14:paraId="1896A47C" w14:textId="6630F625" w:rsidR="007A2712" w:rsidRPr="006D41BC" w:rsidRDefault="007A2712" w:rsidP="000637CE">
                            <w:pPr>
                              <w:pStyle w:val="Heading1"/>
                              <w:rPr>
                                <w:sz w:val="36"/>
                              </w:rPr>
                            </w:pPr>
                            <w:r w:rsidRPr="006D41BC">
                              <w:rPr>
                                <w:sz w:val="36"/>
                              </w:rPr>
                              <w:t xml:space="preserve">Kathy </w:t>
                            </w:r>
                            <w:proofErr w:type="spellStart"/>
                            <w:r w:rsidRPr="006D41BC">
                              <w:rPr>
                                <w:sz w:val="36"/>
                              </w:rPr>
                              <w:t>Keough</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4" type="#_x0000_t202" style="position:absolute;left:0;text-align:left;margin-left:33.2pt;margin-top:236.9pt;width:539.15pt;height:66.2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" filled="f" stroked="f">
                <v:textbox inset=",0,,0">
                  <w:txbxContent>
                    <w:p w14:paraId="37ADDB6B" w14:textId="51D5F7F7" w:rsidR="007A2712" w:rsidRDefault="007A2712" w:rsidP="000637CE">
                      <w:pPr>
                        <w:pStyle w:val="Heading1"/>
                      </w:pPr>
                      <w:r>
                        <w:t>Overwhelmed? Take it one Google App at a time!</w:t>
                      </w:r>
                    </w:p>
                    <w:p w14:paraId="1896A47C" w14:textId="6630F625" w:rsidR="007A2712" w:rsidRPr="006D41BC" w:rsidRDefault="007A2712" w:rsidP="000637CE">
                      <w:pPr>
                        <w:pStyle w:val="Heading1"/>
                        <w:rPr>
                          <w:sz w:val="36"/>
                        </w:rPr>
                      </w:pPr>
                      <w:r w:rsidRPr="006D41BC">
                        <w:rPr>
                          <w:sz w:val="36"/>
                        </w:rPr>
                        <w:t xml:space="preserve">Kathy </w:t>
                      </w:r>
                      <w:proofErr w:type="spellStart"/>
                      <w:r w:rsidRPr="006D41BC">
                        <w:rPr>
                          <w:sz w:val="36"/>
                        </w:rPr>
                        <w:t>Keough</w:t>
                      </w:r>
                      <w:proofErr w:type="spellEnd"/>
                    </w:p>
                  </w:txbxContent>
                </v:textbox>
                <w10:wrap type="tight" anchorx="page" anchory="page"/>
              </v:shape>
            </w:pict>
          </mc:Fallback>
        </mc:AlternateContent>
      </w:r>
      <w:r w:rsidR="006D5E2E">
        <w:rPr>
          <w:noProof/>
        </w:rPr>
        <w:drawing>
          <wp:anchor distT="0" distB="0" distL="118745" distR="118745" simplePos="0" relativeHeight="251658368" behindDoc="0" locked="0" layoutInCell="0" allowOverlap="1" wp14:anchorId="7D4F9422" wp14:editId="3820F711">
            <wp:simplePos x="0" y="0"/>
            <wp:positionH relativeFrom="page">
              <wp:posOffset>5419725</wp:posOffset>
            </wp:positionH>
            <wp:positionV relativeFrom="page">
              <wp:posOffset>914400</wp:posOffset>
            </wp:positionV>
            <wp:extent cx="1612900" cy="1612900"/>
            <wp:effectExtent l="203200" t="177800" r="190500" b="215900"/>
            <wp:wrapTight wrapText="bothSides">
              <wp:wrapPolygon edited="0">
                <wp:start x="-1292" y="-1822"/>
                <wp:lineTo x="-2279" y="-1094"/>
                <wp:lineTo x="-2251" y="21039"/>
                <wp:lineTo x="18313" y="23810"/>
                <wp:lineTo x="22730" y="23600"/>
                <wp:lineTo x="23216" y="19491"/>
                <wp:lineTo x="23236" y="-1624"/>
                <wp:lineTo x="407" y="-1903"/>
                <wp:lineTo x="-1292" y="-1822"/>
              </wp:wrapPolygon>
            </wp:wrapTight>
            <wp:docPr id="3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35" descr=":nfc 13 - fall p 2 through 6:42-16792237.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162958">
                      <a:off x="0" y="0"/>
                      <a:ext cx="161290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6D5E2E">
        <w:rPr>
          <w:noProof/>
        </w:rPr>
        <w:drawing>
          <wp:anchor distT="0" distB="0" distL="118745" distR="118745" simplePos="0" relativeHeight="251658370" behindDoc="0" locked="0" layoutInCell="0" allowOverlap="1" wp14:anchorId="4BA511A8" wp14:editId="32878FAE">
            <wp:simplePos x="0" y="0"/>
            <wp:positionH relativeFrom="page">
              <wp:posOffset>3155950</wp:posOffset>
            </wp:positionH>
            <wp:positionV relativeFrom="page">
              <wp:posOffset>1079500</wp:posOffset>
            </wp:positionV>
            <wp:extent cx="1612900" cy="1612900"/>
            <wp:effectExtent l="228600" t="203200" r="190500" b="241300"/>
            <wp:wrapTight wrapText="bothSides">
              <wp:wrapPolygon edited="0">
                <wp:start x="20990" y="-2042"/>
                <wp:lineTo x="-2132" y="-2977"/>
                <wp:lineTo x="-2633" y="18812"/>
                <wp:lineTo x="-1947" y="23633"/>
                <wp:lineTo x="768" y="23823"/>
                <wp:lineTo x="1155" y="23168"/>
                <wp:lineTo x="23156" y="20615"/>
                <wp:lineTo x="23277" y="4256"/>
                <wp:lineTo x="22615" y="-905"/>
                <wp:lineTo x="22687" y="-1923"/>
                <wp:lineTo x="20990" y="-2042"/>
              </wp:wrapPolygon>
            </wp:wrapTight>
            <wp:docPr id="3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36" descr=":nfc 13 - fall p 2 through 6:42-1694646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21360000">
                      <a:off x="0" y="0"/>
                      <a:ext cx="161290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6D5E2E">
        <w:rPr>
          <w:noProof/>
        </w:rPr>
        <w:drawing>
          <wp:anchor distT="0" distB="0" distL="118745" distR="118745" simplePos="0" relativeHeight="251658369" behindDoc="0" locked="0" layoutInCell="0" allowOverlap="1" wp14:anchorId="2F54AD4C" wp14:editId="4E6C09B6">
            <wp:simplePos x="0" y="0"/>
            <wp:positionH relativeFrom="page">
              <wp:posOffset>781050</wp:posOffset>
            </wp:positionH>
            <wp:positionV relativeFrom="page">
              <wp:posOffset>965200</wp:posOffset>
            </wp:positionV>
            <wp:extent cx="1612900" cy="1612900"/>
            <wp:effectExtent l="203200" t="177800" r="215900" b="215900"/>
            <wp:wrapTight wrapText="bothSides">
              <wp:wrapPolygon edited="0">
                <wp:start x="-1354" y="-1762"/>
                <wp:lineTo x="-2338" y="-1029"/>
                <wp:lineTo x="-2200" y="21104"/>
                <wp:lineTo x="18717" y="23755"/>
                <wp:lineTo x="23133" y="23523"/>
                <wp:lineTo x="23599" y="19411"/>
                <wp:lineTo x="23514" y="-1703"/>
                <wp:lineTo x="684" y="-1869"/>
                <wp:lineTo x="-1354" y="-1762"/>
              </wp:wrapPolygon>
            </wp:wrapTight>
            <wp:docPr id="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37" descr=":nfc 13 - fall p 2 through 6:42-18162380.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180000">
                      <a:off x="0" y="0"/>
                      <a:ext cx="161290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60684F">
        <w:rPr>
          <w:noProof/>
        </w:rPr>
        <mc:AlternateContent>
          <mc:Choice Requires="wps">
            <w:drawing>
              <wp:anchor distT="0" distB="0" distL="114300" distR="114300" simplePos="0" relativeHeight="251658327" behindDoc="0" locked="0" layoutInCell="1" allowOverlap="1" wp14:anchorId="7875972A" wp14:editId="73CF5FA3">
                <wp:simplePos x="0" y="0"/>
                <wp:positionH relativeFrom="page">
                  <wp:posOffset>3454400</wp:posOffset>
                </wp:positionH>
                <wp:positionV relativeFrom="page">
                  <wp:posOffset>7188200</wp:posOffset>
                </wp:positionV>
                <wp:extent cx="3942715" cy="393700"/>
                <wp:effectExtent l="0" t="0" r="0" b="12700"/>
                <wp:wrapTight wrapText="bothSides">
                  <wp:wrapPolygon edited="0">
                    <wp:start x="139" y="0"/>
                    <wp:lineTo x="139" y="20903"/>
                    <wp:lineTo x="21290" y="20903"/>
                    <wp:lineTo x="21290" y="0"/>
                    <wp:lineTo x="139" y="0"/>
                  </wp:wrapPolygon>
                </wp:wrapTight>
                <wp:docPr id="10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8F3B171" w14:textId="7594DA29" w:rsidR="007A2712" w:rsidRPr="00CA47DA" w:rsidRDefault="007A2712" w:rsidP="000637CE">
                            <w:pPr>
                              <w:pStyle w:val="Heading1"/>
                            </w:pPr>
                            <w:r>
                              <w:t>Sharing is caring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5" type="#_x0000_t202" style="position:absolute;left:0;text-align:left;margin-left:272pt;margin-top:566pt;width:310.45pt;height:31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" filled="f" stroked="f">
                <v:textbox inset=",0,,0">
                  <w:txbxContent>
                    <w:p w14:paraId="28F3B171" w14:textId="7594DA29" w:rsidR="007A2712" w:rsidRPr="00CA47DA" w:rsidRDefault="007A2712" w:rsidP="000637CE">
                      <w:pPr>
                        <w:pStyle w:val="Heading1"/>
                      </w:pPr>
                      <w:r>
                        <w:t>Sharing is caring</w:t>
                      </w:r>
                    </w:p>
                  </w:txbxContent>
                </v:textbox>
                <w10:wrap type="tight" anchorx="page" anchory="page"/>
              </v:shape>
            </w:pict>
          </mc:Fallback>
        </mc:AlternateContent>
      </w:r>
      <w:r w:rsidR="00321DB9">
        <w:rPr>
          <w:noProof/>
        </w:rPr>
        <w:drawing>
          <wp:anchor distT="0" distB="0" distL="118745" distR="118745" simplePos="0" relativeHeight="251658371" behindDoc="0" locked="0" layoutInCell="0" allowOverlap="1" wp14:anchorId="5A342415" wp14:editId="38EF3D13">
            <wp:simplePos x="5486400" y="8229600"/>
            <wp:positionH relativeFrom="page">
              <wp:posOffset>647700</wp:posOffset>
            </wp:positionH>
            <wp:positionV relativeFrom="page">
              <wp:posOffset>7127240</wp:posOffset>
            </wp:positionV>
            <wp:extent cx="2606040" cy="1910715"/>
            <wp:effectExtent l="228600" t="177800" r="162560" b="146685"/>
            <wp:wrapTight wrapText="bothSides">
              <wp:wrapPolygon edited="0">
                <wp:start x="17695" y="-1381"/>
                <wp:lineTo x="2515" y="-1683"/>
                <wp:lineTo x="-1309" y="-1186"/>
                <wp:lineTo x="-1309" y="15221"/>
                <wp:lineTo x="-1453" y="22115"/>
                <wp:lineTo x="3377" y="22578"/>
                <wp:lineTo x="7157" y="22940"/>
                <wp:lineTo x="22366" y="22669"/>
                <wp:lineTo x="22396" y="22097"/>
                <wp:lineTo x="22407" y="17780"/>
                <wp:lineTo x="22422" y="17494"/>
                <wp:lineTo x="22433" y="13177"/>
                <wp:lineTo x="22448" y="12890"/>
                <wp:lineTo x="22459" y="8574"/>
                <wp:lineTo x="22473" y="8287"/>
                <wp:lineTo x="22485" y="3971"/>
                <wp:lineTo x="22499" y="3684"/>
                <wp:lineTo x="22511" y="-632"/>
                <wp:lineTo x="22525" y="-919"/>
                <wp:lineTo x="17695" y="-1381"/>
              </wp:wrapPolygon>
            </wp:wrapTight>
            <wp:docPr id="29" name="Placeholder" descr=":nfc 13 - fall p 2 through 6:42-1647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34" descr=":nfc 13 - fall p 2 through 6:42-16471737.jpg"/>
                    <pic:cNvPicPr>
                      <a:picLocks noChangeAspect="1" noChangeArrowheads="1"/>
                    </pic:cNvPicPr>
                  </pic:nvPicPr>
                  <pic:blipFill>
                    <a:blip r:embed="rId24"/>
                    <a:stretch>
                      <a:fillRect/>
                    </a:stretch>
                  </pic:blipFill>
                  <pic:spPr bwMode="auto">
                    <a:xfrm rot="21359019">
                      <a:off x="0" y="0"/>
                      <a:ext cx="2606040" cy="1910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0684F">
        <w:rPr>
          <w:noProof/>
        </w:rPr>
        <mc:AlternateContent>
          <mc:Choice Requires="wps">
            <w:drawing>
              <wp:anchor distT="0" distB="0" distL="114300" distR="114300" simplePos="0" relativeHeight="251658328" behindDoc="0" locked="0" layoutInCell="1" allowOverlap="1" wp14:anchorId="7AAC159A" wp14:editId="00436CC4">
                <wp:simplePos x="0" y="0"/>
                <wp:positionH relativeFrom="page">
                  <wp:posOffset>3568700</wp:posOffset>
                </wp:positionH>
                <wp:positionV relativeFrom="page">
                  <wp:posOffset>7581900</wp:posOffset>
                </wp:positionV>
                <wp:extent cx="3657600" cy="499745"/>
                <wp:effectExtent l="0" t="0" r="0" b="8255"/>
                <wp:wrapTight wrapText="bothSides">
                  <wp:wrapPolygon edited="0">
                    <wp:start x="150" y="0"/>
                    <wp:lineTo x="150" y="20859"/>
                    <wp:lineTo x="21300" y="20859"/>
                    <wp:lineTo x="21300" y="0"/>
                    <wp:lineTo x="150" y="0"/>
                  </wp:wrapPolygon>
                </wp:wrapTight>
                <wp:docPr id="10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9AE0154" w14:textId="1ACCD0C3" w:rsidR="007A2712" w:rsidRPr="00CA47DA" w:rsidRDefault="007A2712" w:rsidP="000637CE">
                            <w:pPr>
                              <w:pStyle w:val="Heading6"/>
                            </w:pPr>
                            <w:r>
                              <w:t>What is your go-to Smart Board learning tool?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6" type="#_x0000_t202" style="position:absolute;left:0;text-align:left;margin-left:281pt;margin-top:597pt;width:4in;height:39.35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" filled="f" stroked="f">
                <v:textbox inset=",0,,0">
                  <w:txbxContent>
                    <w:p w14:paraId="69AE0154" w14:textId="1ACCD0C3" w:rsidR="007A2712" w:rsidRPr="00CA47DA" w:rsidRDefault="007A2712" w:rsidP="000637CE">
                      <w:pPr>
                        <w:pStyle w:val="Heading6"/>
                      </w:pPr>
                      <w:r>
                        <w:t>What is your go-to Smart Board learning tool?</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62475" behindDoc="0" locked="0" layoutInCell="1" allowOverlap="1" wp14:anchorId="59A3BCFA" wp14:editId="690980D5">
                <wp:simplePos x="0" y="0"/>
                <wp:positionH relativeFrom="page">
                  <wp:posOffset>502920</wp:posOffset>
                </wp:positionH>
                <wp:positionV relativeFrom="page">
                  <wp:posOffset>3849370</wp:posOffset>
                </wp:positionV>
                <wp:extent cx="3291840" cy="3098800"/>
                <wp:effectExtent l="0" t="0" r="0" b="0"/>
                <wp:wrapTight wrapText="bothSides">
                  <wp:wrapPolygon edited="0">
                    <wp:start x="167" y="0"/>
                    <wp:lineTo x="167" y="21423"/>
                    <wp:lineTo x="21167" y="21423"/>
                    <wp:lineTo x="21167" y="0"/>
                    <wp:lineTo x="167" y="0"/>
                  </wp:wrapPolygon>
                </wp:wrapTight>
                <wp:docPr id="9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8">
                        <w:txbxContent>
                          <w:p w14:paraId="4674F207" w14:textId="16D654E6" w:rsidR="007A2712" w:rsidRPr="00CA47DA" w:rsidRDefault="007A2712" w:rsidP="000637CE">
                            <w:pPr>
                              <w:pStyle w:val="BodyText"/>
                            </w:pPr>
                            <w:r>
                              <w:t>Here we are, October, almost one month into the school year.  What have you learned about Google Apps for Education?  Are you proficient enough to help your students in Classroom, Drive, Docs, Sheets, Slides, Forms, Drawings, etc.? Of course not! Give yourself a break; this is new for the majority of you.  Here’s my advice: learn one App at a time.  If you are using Classroom, stick with Classroom until you feel comfortable moving onto the next challenge.  If you start out using Docs, then use Docs exclusively until your confidence builds then move onto the next. Don’t worry about the students getting bored, how are you going to help them if you aren’t confident using it? There is no pressure to learn it all at once.  Alleviate some stress and do not get overwhelmed, take it one App at a time.  Remember, I am always here to help.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7" type="#_x0000_t202" style="position:absolute;left:0;text-align:left;margin-left:39.6pt;margin-top:303.1pt;width:259.2pt;height:244pt;z-index:2516624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" mv:complextextbox="1" filled="f" stroked="f">
                <v:textbox style="mso-next-textbox:#Text Box 58" inset=",0,,0">
                  <w:txbxContent>
                    <w:p w14:paraId="4674F207" w14:textId="16D654E6" w:rsidR="007A2712" w:rsidRPr="00CA47DA" w:rsidRDefault="007A2712" w:rsidP="000637CE">
                      <w:pPr>
                        <w:pStyle w:val="BodyText"/>
                      </w:pPr>
                      <w:r>
                        <w:t>Here we are, October, almost one month into the school year.  What have you learned about Google Apps for Education?  Are you proficient enough to help your students in Classroom, Drive, Docs, Sheets, Slides, Forms, Drawings, etc.? Of course not! Give yourself a break; this is new for the majority of you.  Here’s my advice: learn one App at a time.  If you are using Classroom, stick with Classroom until you feel comfortable moving onto the next challenge.  If you start out using Docs, then use Docs exclusively until your confidence builds then move onto the next. Don’t worry about the students getting bored, how are you going to help them if you aren’t confident using it? There is no pressure to learn it all at once.  Alleviate some stress and do not get overwhelmed, take it one App at a time.  Remember, I am always here to help.</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26" behindDoc="0" locked="0" layoutInCell="1" allowOverlap="1" wp14:anchorId="6661AECF" wp14:editId="205D6F89">
                <wp:simplePos x="0" y="0"/>
                <wp:positionH relativeFrom="page">
                  <wp:posOffset>3977640</wp:posOffset>
                </wp:positionH>
                <wp:positionV relativeFrom="page">
                  <wp:posOffset>3849370</wp:posOffset>
                </wp:positionV>
                <wp:extent cx="3291840" cy="3098800"/>
                <wp:effectExtent l="0" t="0" r="0" b="0"/>
                <wp:wrapTight wrapText="bothSides">
                  <wp:wrapPolygon edited="0">
                    <wp:start x="167" y="0"/>
                    <wp:lineTo x="167" y="21423"/>
                    <wp:lineTo x="21167" y="21423"/>
                    <wp:lineTo x="21167" y="0"/>
                    <wp:lineTo x="167" y="0"/>
                  </wp:wrapPolygon>
                </wp:wrapTight>
                <wp:docPr id="9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8"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8" type="#_x0000_t202" style="position:absolute;left:0;text-align:left;margin-left:313.2pt;margin-top:303.1pt;width:259.2pt;height:244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" mv:complextextbox="1" filled="f" stroked="f">
                <v:textbox inset=",0,,0">
                  <w:txbxContent/>
                </v:textbox>
                <w10:wrap type="tight" anchorx="page" anchory="page"/>
              </v:shape>
            </w:pict>
          </mc:Fallback>
        </mc:AlternateContent>
      </w:r>
      <w:r w:rsidR="0060684F">
        <w:rPr>
          <w:noProof/>
        </w:rPr>
        <mc:AlternateContent>
          <mc:Choice Requires="wps">
            <w:drawing>
              <wp:anchor distT="0" distB="0" distL="114300" distR="114300" simplePos="0" relativeHeight="251658311" behindDoc="0" locked="0" layoutInCell="1" allowOverlap="1" wp14:anchorId="50EC3F09" wp14:editId="123B1570">
                <wp:simplePos x="0" y="0"/>
                <wp:positionH relativeFrom="page">
                  <wp:posOffset>546100</wp:posOffset>
                </wp:positionH>
                <wp:positionV relativeFrom="page">
                  <wp:posOffset>7049770</wp:posOffset>
                </wp:positionV>
                <wp:extent cx="6680200" cy="0"/>
                <wp:effectExtent l="12700" t="13970" r="25400" b="24130"/>
                <wp:wrapNone/>
                <wp:docPr id="9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55.1pt" to="569pt,55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" strokecolor="#ad0202 [3215]"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38" behindDoc="0" locked="0" layoutInCell="1" allowOverlap="1" wp14:anchorId="7FB22301" wp14:editId="6FF5DBD7">
                <wp:simplePos x="0" y="0"/>
                <wp:positionH relativeFrom="page">
                  <wp:posOffset>374650</wp:posOffset>
                </wp:positionH>
                <wp:positionV relativeFrom="page">
                  <wp:posOffset>7049770</wp:posOffset>
                </wp:positionV>
                <wp:extent cx="7022465" cy="2644140"/>
                <wp:effectExtent l="6350" t="1270" r="0" b="0"/>
                <wp:wrapNone/>
                <wp:docPr id="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chemeClr val="bg1">
                                <a:lumMod val="100000"/>
                                <a:lumOff val="0"/>
                              </a:schemeClr>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5pt;margin-top:555.1pt;width:552.95pt;height:208.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" fillcolor="white [3212]" stroked="f" strokecolor="#4a7ebb" strokeweight="1.5pt">
                <v:fill color2="#fbbe05 [3205]" focus="100%" type="gradient"/>
                <v:shadow opacity="22938f" mv:blur="38100f" offset="0,2pt"/>
                <v:textbox inset=",7.2pt,,7.2pt"/>
                <w10:wrap anchorx="page" anchory="page"/>
              </v:rect>
            </w:pict>
          </mc:Fallback>
        </mc:AlternateContent>
      </w:r>
      <w:r w:rsidR="0060684F">
        <w:rPr>
          <w:noProof/>
        </w:rPr>
        <mc:AlternateContent>
          <mc:Choice Requires="wpg">
            <w:drawing>
              <wp:anchor distT="0" distB="0" distL="114300" distR="114300" simplePos="0" relativeHeight="251658372" behindDoc="0" locked="0" layoutInCell="1" allowOverlap="1" wp14:anchorId="45FFB852" wp14:editId="7E4F0D4F">
                <wp:simplePos x="0" y="0"/>
                <wp:positionH relativeFrom="page">
                  <wp:posOffset>723900</wp:posOffset>
                </wp:positionH>
                <wp:positionV relativeFrom="page">
                  <wp:posOffset>8343900</wp:posOffset>
                </wp:positionV>
                <wp:extent cx="2654300" cy="1524000"/>
                <wp:effectExtent l="304800" t="215900" r="190500" b="266700"/>
                <wp:wrapTight wrapText="bothSides">
                  <wp:wrapPolygon edited="0">
                    <wp:start x="2088" y="945"/>
                    <wp:lineTo x="1705" y="1215"/>
                    <wp:lineTo x="853" y="2700"/>
                    <wp:lineTo x="853" y="3240"/>
                    <wp:lineTo x="155" y="5265"/>
                    <wp:lineTo x="-310" y="5805"/>
                    <wp:lineTo x="-1085" y="7155"/>
                    <wp:lineTo x="-1085" y="7695"/>
                    <wp:lineTo x="-543" y="10125"/>
                    <wp:lineTo x="1395" y="11610"/>
                    <wp:lineTo x="2088" y="11745"/>
                    <wp:lineTo x="4723" y="15930"/>
                    <wp:lineTo x="4723" y="16200"/>
                    <wp:lineTo x="5576" y="18090"/>
                    <wp:lineTo x="5808" y="18765"/>
                    <wp:lineTo x="15249" y="20250"/>
                    <wp:lineTo x="18660" y="20520"/>
                    <wp:lineTo x="19972" y="20520"/>
                    <wp:lineTo x="20282" y="20250"/>
                    <wp:lineTo x="20747" y="18900"/>
                    <wp:lineTo x="20670" y="15930"/>
                    <wp:lineTo x="21522" y="13770"/>
                    <wp:lineTo x="21522" y="12285"/>
                    <wp:lineTo x="21290" y="10800"/>
                    <wp:lineTo x="19740" y="10125"/>
                    <wp:lineTo x="16334" y="9585"/>
                    <wp:lineTo x="14247" y="7425"/>
                    <wp:lineTo x="14092" y="6615"/>
                    <wp:lineTo x="12154" y="6210"/>
                    <wp:lineTo x="5033" y="5265"/>
                    <wp:lineTo x="4258" y="2835"/>
                    <wp:lineTo x="3405" y="1350"/>
                    <wp:lineTo x="3095" y="945"/>
                    <wp:lineTo x="2088" y="945"/>
                  </wp:wrapPolygon>
                </wp:wrapTight>
                <wp:docPr id="6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1524000"/>
                          <a:chOff x="2820" y="11120"/>
                          <a:chExt cx="4180" cy="2400"/>
                        </a:xfrm>
                      </wpg:grpSpPr>
                      <pic:pic xmlns:pic="http://schemas.openxmlformats.org/drawingml/2006/picture">
                        <pic:nvPicPr>
                          <pic:cNvPr id="61" name="Picture 38" descr=":nfc 13 - fall p 2 through 6:yellowBoneShadow.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3107848">
                            <a:off x="2640" y="11300"/>
                            <a:ext cx="2160" cy="1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38" descr=":nfc 13 - fall p 2 through 6:yellowBoneShadow.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841495">
                            <a:off x="4840" y="11720"/>
                            <a:ext cx="2160" cy="1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57pt;margin-top:657pt;width:209pt;height:120pt;z-index:251658372;mso-position-horizontal-relative:page;mso-position-vertical-relative:page" coordorigin="2820,11120" coordsize="4180,2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nfc 13 - fall p 2 through 6:yellowBoneShadow.png" style="position:absolute;left:2640;top:11300;width:2160;height:1800;rotation:3394599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j&#10;113FAAAA2wAAAA8AAABkcnMvZG93bnJldi54bWxEj0FrwkAUhO8F/8PyBG/NJj1IiG5EIkqhF2sV&#10;9fbIPpNg9m3Ibk3aX98tFHocZuYbZrkaTSse1LvGsoIkikEQl1Y3XCk4fmyfUxDOI2tsLZOCL3Kw&#10;yidPS8y0HfidHgdfiQBhl6GC2vsuk9KVNRl0ke2Ig3ezvUEfZF9J3eMQ4KaVL3E8lwYbDgs1dlTU&#10;VN4Pn0bBrnv7Putivy1u19PJXtL1eZNUSs2m43oBwtPo/8N/7VetYJ7A75fwA2T+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rI9ddxQAAANsAAAAPAAAAAAAAAAAAAAAAAJwC&#10;AABkcnMvZG93bnJldi54bWxQSwUGAAAAAAQABAD3AAAAjgMAAAAA&#10;">
                  <v:imagedata r:id="rId26" o:title="yellowBoneShadow.png"/>
                </v:shape>
                <v:shape id="Picture 38" o:spid="_x0000_s1028" type="#_x0000_t75" alt=":nfc 13 - fall p 2 through 6:yellowBoneShadow.png" style="position:absolute;left:4840;top:11720;width:2160;height:1800;rotation:2011404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m&#10;yrDEAAAA2wAAAA8AAABkcnMvZG93bnJldi54bWxEj0+LwjAUxO8LfofwBC+LpuuCSDWKrrouePIP&#10;nh/NMy02L6WJbffbb4QFj8PM/IaZLztbioZqXzhW8DFKQBBnThdsFFzOu+EUhA/IGkvHpOCXPCwX&#10;vbc5ptq1fKTmFIyIEPYpKshDqFIpfZaTRT9yFXH0bq62GKKsjdQ1thFuSzlOkom0WHBcyLGir5yy&#10;++lhFUy3Tfbdmd2+PLjmc2Pa9fvtelRq0O9WMxCBuvAK/7d/tILJGJ5f4g+Qi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myrDEAAAA2wAAAA8AAAAAAAAAAAAAAAAAnAIA&#10;AGRycy9kb3ducmV2LnhtbFBLBQYAAAAABAAEAPcAAACNAwAAAAA=&#10;">
                  <v:imagedata r:id="rId27" o:title="yellowBoneShadow.png"/>
                </v:shape>
                <w10:wrap type="tight" anchorx="page" anchory="page"/>
              </v:group>
            </w:pict>
          </mc:Fallback>
        </mc:AlternateContent>
      </w:r>
    </w:p>
    <w:sectPr w:rsidR="000637CE" w:rsidSect="006D5E2E">
      <w:headerReference w:type="default" r:id="rId28"/>
      <w:footerReference w:type="default" r:id="rId29"/>
      <w:headerReference w:type="first" r:id="rId30"/>
      <w:pgSz w:w="12240" w:h="15840"/>
      <w:pgMar w:top="576" w:right="1440" w:bottom="576" w:left="1440" w:header="576" w:footer="576" w:gutter="0"/>
      <w:cols w:space="720"/>
      <w:titlePg/>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D20F10" w14:textId="77777777" w:rsidR="00146F45" w:rsidRDefault="00146F45">
      <w:r>
        <w:separator/>
      </w:r>
    </w:p>
  </w:endnote>
  <w:endnote w:type="continuationSeparator" w:id="0">
    <w:p w14:paraId="0182BA62" w14:textId="77777777" w:rsidR="00146F45" w:rsidRDefault="00146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FAF4D" w14:textId="77777777" w:rsidR="007A2712" w:rsidRDefault="007A2712">
    <w:pPr>
      <w:pStyle w:val="Footer"/>
    </w:pPr>
    <w:r>
      <w:rPr>
        <w:noProof/>
      </w:rPr>
      <mc:AlternateContent>
        <mc:Choice Requires="wps">
          <w:drawing>
            <wp:anchor distT="0" distB="0" distL="114300" distR="114300" simplePos="0" relativeHeight="251658265" behindDoc="0" locked="0" layoutInCell="1" allowOverlap="1" wp14:anchorId="023D6509" wp14:editId="0859C026">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2F841" w14:textId="77777777" w:rsidR="007A2712" w:rsidRDefault="007A2712" w:rsidP="000637CE">
                          <w:pPr>
                            <w:pStyle w:val="Page"/>
                          </w:pPr>
                          <w:r>
                            <w:fldChar w:fldCharType="begin"/>
                          </w:r>
                          <w:r>
                            <w:instrText xml:space="preserve"> page </w:instrText>
                          </w:r>
                          <w:r>
                            <w:fldChar w:fldCharType="separate"/>
                          </w:r>
                          <w:r w:rsidR="00146F45">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61"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6MQFHswIAALEFAAAO&#10;AAAAAAAAAAAAAAAAACwCAABkcnMvZTJvRG9jLnhtbFBLAQItABQABgAIAAAAIQAe2t5G3wAAAA0B&#10;AAAPAAAAAAAAAAAAAAAAAAsFAABkcnMvZG93bnJldi54bWxQSwUGAAAAAAQABADzAAAAFwYAAAAA&#10;" filled="f" stroked="f">
              <v:textbox style="mso-next-textbox:#Text Box 7" inset="0,0,0,0">
                <w:txbxContent>
                  <w:p w14:paraId="7B32F841" w14:textId="77777777" w:rsidR="007A2712" w:rsidRDefault="007A2712" w:rsidP="000637CE">
                    <w:pPr>
                      <w:pStyle w:val="Page"/>
                    </w:pPr>
                    <w:r>
                      <w:fldChar w:fldCharType="begin"/>
                    </w:r>
                    <w:r>
                      <w:instrText xml:space="preserve"> page </w:instrText>
                    </w:r>
                    <w:r>
                      <w:fldChar w:fldCharType="separate"/>
                    </w:r>
                    <w:r w:rsidR="00146F45">
                      <w:t>2</w:t>
                    </w:r>
                    <w: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D68133" w14:textId="77777777" w:rsidR="00146F45" w:rsidRDefault="00146F45">
      <w:r>
        <w:separator/>
      </w:r>
    </w:p>
  </w:footnote>
  <w:footnote w:type="continuationSeparator" w:id="0">
    <w:p w14:paraId="23272EFE" w14:textId="77777777" w:rsidR="00146F45" w:rsidRDefault="00146F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8458C" w14:textId="570FA0AC" w:rsidR="007A2712" w:rsidRDefault="00CF61D7">
    <w:pPr>
      <w:pStyle w:val="Header"/>
    </w:pPr>
    <w:r>
      <w:rPr>
        <w:noProof/>
      </w:rPr>
      <mc:AlternateContent>
        <mc:Choice Requires="wpg">
          <w:drawing>
            <wp:anchor distT="0" distB="0" distL="114300" distR="114300" simplePos="0" relativeHeight="251658228" behindDoc="0" locked="0" layoutInCell="1" allowOverlap="1" wp14:anchorId="359A0FDD" wp14:editId="1ADC1F7D">
              <wp:simplePos x="0" y="0"/>
              <wp:positionH relativeFrom="page">
                <wp:posOffset>365760</wp:posOffset>
              </wp:positionH>
              <wp:positionV relativeFrom="page">
                <wp:posOffset>228600</wp:posOffset>
              </wp:positionV>
              <wp:extent cx="7040880" cy="9326880"/>
              <wp:effectExtent l="0" t="0" r="20320" b="2032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1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CclMMAAADbAAAADwAAAGRycy9kb3ducmV2LnhtbESPQWvCQBSE74L/YXlCb7rRQy2pq4gS&#10;6KEemsbS4yP7mgSzb8PumsR/3xUEj8PMfMNsdqNpRU/ON5YVLBcJCOLS6oYrBcV3Nn8D4QOyxtYy&#10;KbiRh912Otlgqu3AX9TnoRIRwj5FBXUIXSqlL2sy6Be2I47en3UGQ5SuktrhEOGmlaskeZUGG44L&#10;NXZ0qKm85Fej4Hw6Fnmf/Wa+G9pP1/zwtdizUi+zcf8OItAYnuFH+0MrWK3h/iX+AL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wnJTDAAAA2wAAAA8AAAAAAAAAAAAA&#10;AAAAoQIAAGRycy9kb3ducmV2LnhtbFBLBQYAAAAABAAEAPkAAACRAwAAAAA=&#10;" strokecolor="#ad0202 [3215]"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1+lwQAA&#10;ANsAAAAPAAAAZHJzL2Rvd25yZXYueG1sRE/LisIwFN0L/kO4ghvRdGQYtBpFhEFdzIAPBHfX5toU&#10;m5vSRG3/frIYcHk47/mysaV4Uu0Lxwo+RgkI4szpgnMFp+P3cALCB2SNpWNS0JKH5aLbmWOq3Yv3&#10;9DyEXMQQ9ikqMCFUqZQ+M2TRj1xFHLmbqy2GCOtc6hpfMdyWcpwkX9JiwbHBYEVrQ9n98LAKsLmu&#10;f35b1nJwmm4u7afZ7s57pfq9ZjUDEagJb/G/e6sVjOPY+C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tfpcEAAADbAAAADwAAAAAAAAAAAAAAAACXAgAAZHJzL2Rvd25y&#10;ZXYueG1sUEsFBgAAAAAEAAQA9QAAAIUDAAAAAA==&#10;" filled="f" fillcolor="#9bc1ff" strokecolor="#ad0202 [3215]" strokeweight="1.5pt">
                <v:fill color2="#3f80cd" focus="100%" type="gradient">
                  <o:fill v:ext="view" type="gradientUnscaled"/>
                </v:fill>
                <v:shadow opacity="22938f" mv:blur="38100f" offset="0,2pt"/>
                <v:textbox inset=",7.2pt,,7.2pt"/>
              </v:rect>
              <w10:wrap anchorx="page" anchory="page"/>
            </v:group>
          </w:pict>
        </mc:Fallback>
      </mc:AlternateContent>
    </w:r>
    <w:r w:rsidR="007A2712">
      <w:rPr>
        <w:noProof/>
      </w:rPr>
      <mc:AlternateContent>
        <mc:Choice Requires="wps">
          <w:drawing>
            <wp:anchor distT="0" distB="0" distL="114300" distR="114300" simplePos="0" relativeHeight="251658254" behindDoc="0" locked="0" layoutInCell="1" allowOverlap="1" wp14:anchorId="52789060" wp14:editId="3B9AC822">
              <wp:simplePos x="0" y="0"/>
              <wp:positionH relativeFrom="page">
                <wp:posOffset>594360</wp:posOffset>
              </wp:positionH>
              <wp:positionV relativeFrom="page">
                <wp:posOffset>457200</wp:posOffset>
              </wp:positionV>
              <wp:extent cx="3337560" cy="190500"/>
              <wp:effectExtent l="0" t="0" r="0" b="1270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12A4983" w14:textId="3BFCA3B5" w:rsidR="007A2712" w:rsidRDefault="00CF61D7" w:rsidP="000637CE">
                          <w:pPr>
                            <w:pStyle w:val="Header"/>
                          </w:pPr>
                          <w:r>
                            <w:t>Tech bits and bytes</w:t>
                          </w:r>
                          <w:r>
                            <w:tab/>
                          </w:r>
                          <w:r>
                            <w:tab/>
                          </w:r>
                          <w:r>
                            <w:tab/>
                          </w:r>
                          <w:r>
                            <w:tab/>
                          </w:r>
                          <w:r>
                            <w:ta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59" type="#_x0000_t202" style="position:absolute;margin-left:46.8pt;margin-top:36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" filled="f" stroked="f">
              <v:textbox inset=",0,,0">
                <w:txbxContent>
                  <w:p w14:paraId="212A4983" w14:textId="3BFCA3B5" w:rsidR="007A2712" w:rsidRDefault="00CF61D7" w:rsidP="000637CE">
                    <w:pPr>
                      <w:pStyle w:val="Header"/>
                    </w:pPr>
                    <w:r>
                      <w:t>Tech bits and bytes</w:t>
                    </w:r>
                    <w:r>
                      <w:tab/>
                    </w:r>
                    <w:r>
                      <w:tab/>
                    </w:r>
                    <w:r>
                      <w:tab/>
                    </w:r>
                    <w:r>
                      <w:tab/>
                    </w:r>
                    <w:r>
                      <w:tab/>
                    </w:r>
                  </w:p>
                </w:txbxContent>
              </v:textbox>
              <w10:wrap anchorx="page" anchory="page"/>
            </v:shape>
          </w:pict>
        </mc:Fallback>
      </mc:AlternateContent>
    </w:r>
    <w:r w:rsidR="007A2712">
      <w:rPr>
        <w:noProof/>
      </w:rPr>
      <mc:AlternateContent>
        <mc:Choice Requires="wps">
          <w:drawing>
            <wp:anchor distT="0" distB="0" distL="114300" distR="114300" simplePos="0" relativeHeight="251658255" behindDoc="0" locked="0" layoutInCell="1" allowOverlap="1" wp14:anchorId="50D44559" wp14:editId="5FD1504F">
              <wp:simplePos x="0" y="0"/>
              <wp:positionH relativeFrom="page">
                <wp:posOffset>4028440</wp:posOffset>
              </wp:positionH>
              <wp:positionV relativeFrom="page">
                <wp:posOffset>466090</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0139B58" w14:textId="107BE17D" w:rsidR="007A2712" w:rsidRDefault="00CF61D7" w:rsidP="000637CE">
                          <w:pPr>
                            <w:pStyle w:val="Header-Right"/>
                          </w:pPr>
                          <w:r>
                            <w:t>October 2015</w:t>
                          </w:r>
                        </w:p>
                        <w:p w14:paraId="7C02BF90" w14:textId="77777777" w:rsidR="00CF61D7" w:rsidRDefault="00CF61D7" w:rsidP="000637CE">
                          <w:pPr>
                            <w:pStyle w:val="Header-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J5YvM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" filled="f" stroked="f">
              <v:textbox inset=",0,,0">
                <w:txbxContent>
                  <w:p w14:paraId="00139B58" w14:textId="107BE17D" w:rsidR="007A2712" w:rsidRDefault="00CF61D7" w:rsidP="000637CE">
                    <w:pPr>
                      <w:pStyle w:val="Header-Right"/>
                    </w:pPr>
                    <w:r>
                      <w:t>October 2015</w:t>
                    </w:r>
                  </w:p>
                  <w:p w14:paraId="7C02BF90" w14:textId="77777777" w:rsidR="00CF61D7" w:rsidRDefault="00CF61D7" w:rsidP="000637CE">
                    <w:pPr>
                      <w:pStyle w:val="Header-Right"/>
                    </w:pP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8806" w14:textId="0DFDF691" w:rsidR="007A2712" w:rsidRDefault="007A2712" w:rsidP="00BF1744">
    <w:pPr>
      <w:pStyle w:val="Header"/>
      <w:tabs>
        <w:tab w:val="right" w:pos="9720"/>
      </w:tabs>
      <w:ind w:left="-360"/>
    </w:pPr>
    <w:bookmarkStart w:id="1" w:name="_WNSectionTitle"/>
    <w:bookmarkStart w:id="2" w:name="_WNTabType_0"/>
    <w:r>
      <w:rPr>
        <w:noProof/>
      </w:rPr>
      <mc:AlternateContent>
        <mc:Choice Requires="wps">
          <w:drawing>
            <wp:anchor distT="0" distB="0" distL="114300" distR="114300" simplePos="0" relativeHeight="251658220" behindDoc="0" locked="0" layoutInCell="1" allowOverlap="1" wp14:anchorId="762D15EB" wp14:editId="3AAEDE56">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" fillcolor="#ad0202 [3215]" stroked="f">
              <v:fill color2="#ff8400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61944B41" wp14:editId="1117D76E">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tzErK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qntxQAA&#10;ANsAAAAPAAAAZHJzL2Rvd25yZXYueG1sRI9BawIxFITvBf9DeEIvRbO6IGU1iloKQvFQ9dDjc/Pc&#10;LG5eliTq2l/fCAWPw8x8w8wWnW3ElXyoHSsYDTMQxKXTNVcKDvvPwTuIEJE1No5JwZ0CLOa9lxkW&#10;2t34m667WIkE4VCgAhNjW0gZSkMWw9C1xMk7OW8xJukrqT3eEtw2cpxlE2mx5rRgsKW1ofK8u1gF&#10;9dth+ztZ+WV+//i5nOJXftyYXKnXfrecgojUxWf4v73RCsYjeHx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Wqe3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LVUcUAAADbAAAADwAAAGRycy9kb3ducmV2LnhtbESPQUvDQBSE70L/w/IK3uzGSKvEbksp&#10;FbSlB2vB6zP7TILZt2n2maT/vlsQPA4z8w0zXw6uVh21ofJs4H6SgCLOva24MHD8eLl7AhUE2WLt&#10;mQycKcByMbqZY2Z9z+/UHaRQEcIhQwOlSJNpHfKSHIaJb4ij9+1bhxJlW2jbYh/hrtZpksy0w4rj&#10;QokNrUvKfw6/zoD03T592JzrU3fcSf75+PZVbKfG3I6H1TMooUH+w3/tV2sgTeH6Jf4Av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LVUcUAAADbAAAADwAAAAAAAAAA&#10;AAAAAAChAgAAZHJzL2Rvd25yZXYueG1sUEsFBgAAAAAEAAQA+QAAAJMDA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5AB05021" wp14:editId="38FEF288">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27AB1E81" wp14:editId="6ABDFF32">
          <wp:simplePos x="368300" y="368300"/>
          <wp:positionH relativeFrom="page">
            <wp:posOffset>368300</wp:posOffset>
          </wp:positionH>
          <wp:positionV relativeFrom="page">
            <wp:posOffset>368300</wp:posOffset>
          </wp:positionV>
          <wp:extent cx="7035800" cy="3289300"/>
          <wp:effectExtent l="25400" t="0" r="0" b="0"/>
          <wp:wrapNone/>
          <wp:docPr id="1"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15F4142F" wp14:editId="4FB6FB95">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" stroked="f" strokecolor="#4a7ebb" strokeweight="1.5pt">
              <v:fill color2="#f1edd0 [3207]" rotate="t" focus="100%" type="gradient"/>
              <v:shadow opacity="22938f" mv:blur="38100f" offset="0,2pt"/>
              <v:textbox inset=",7.2pt,,7.2pt"/>
              <w10:wrap type="tight" anchorx="page" anchory="page"/>
            </v:rect>
          </w:pict>
        </mc:Fallback>
      </mc:AlternateContent>
    </w:r>
    <w:r>
      <w:t xml:space="preserve">Tech Bits and bytes             </w:t>
    </w:r>
    <w:r>
      <w:tab/>
      <w:t>October 2015</w:t>
    </w:r>
  </w:p>
  <w:bookmarkEnd w:id="1"/>
  <w:bookmarkEnd w:id="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804617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oNotUseMarginsForDrawingGridOrigin/>
  <w:drawingGridHorizontalOrigin w:val="576"/>
  <w:drawingGridVerticalOrigin w:val="0"/>
  <w:characterSpacingControl w:val="doNotCompress"/>
  <w:savePreviewPicture/>
  <w:hdrShapeDefaults>
    <o:shapedefaults v:ext="edit" spidmax="2049"/>
  </w:hdrShapeDefaults>
  <w:footnotePr>
    <w:footnote w:id="-1"/>
    <w:footnote w:id="0"/>
  </w:footnotePr>
  <w:endnotePr>
    <w:endnote w:id="-1"/>
    <w:endnote w:id="0"/>
  </w:endnotePr>
  <w:compat>
    <w:adjustLineHeightInTable/>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WNTabType_0" w:val="0"/>
    <w:docVar w:name="_WNTabType_1" w:val="1"/>
    <w:docVar w:name="EnableWordNotes" w:val="0"/>
    <w:docVar w:name="OpenInPublishingView" w:val="0"/>
    <w:docVar w:name="ShowStaticGuides" w:val="0"/>
  </w:docVars>
  <w:rsids>
    <w:rsidRoot w:val="000637CE"/>
    <w:rsid w:val="00000DFA"/>
    <w:rsid w:val="000637CE"/>
    <w:rsid w:val="00146F45"/>
    <w:rsid w:val="00190632"/>
    <w:rsid w:val="002E7BAB"/>
    <w:rsid w:val="00321DB9"/>
    <w:rsid w:val="003F75B3"/>
    <w:rsid w:val="00560C00"/>
    <w:rsid w:val="005875AD"/>
    <w:rsid w:val="005A7988"/>
    <w:rsid w:val="005E6CDF"/>
    <w:rsid w:val="0060684F"/>
    <w:rsid w:val="00617723"/>
    <w:rsid w:val="006C67DA"/>
    <w:rsid w:val="006D41BC"/>
    <w:rsid w:val="006D5E2E"/>
    <w:rsid w:val="006F1B27"/>
    <w:rsid w:val="007A2712"/>
    <w:rsid w:val="008F4388"/>
    <w:rsid w:val="009A4A8E"/>
    <w:rsid w:val="00A17BFB"/>
    <w:rsid w:val="00A340AC"/>
    <w:rsid w:val="00B56B10"/>
    <w:rsid w:val="00B76219"/>
    <w:rsid w:val="00BF1744"/>
    <w:rsid w:val="00C12C5E"/>
    <w:rsid w:val="00C97488"/>
    <w:rsid w:val="00CF61D7"/>
    <w:rsid w:val="00D01C17"/>
    <w:rsid w:val="00D139DC"/>
    <w:rsid w:val="00DE2F08"/>
    <w:rsid w:val="00E422E7"/>
    <w:rsid w:val="00E64F5E"/>
    <w:rsid w:val="00F0390C"/>
    <w:rsid w:val="00F87D0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75C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character" w:styleId="Hyperlink">
    <w:name w:val="Hyperlink"/>
    <w:basedOn w:val="DefaultParagraphFont"/>
    <w:rsid w:val="00F0390C"/>
    <w:rPr>
      <w:color w:val="971C1B" w:themeColor="hyperlink"/>
      <w:u w:val="single"/>
    </w:rPr>
  </w:style>
  <w:style w:type="character" w:styleId="FollowedHyperlink">
    <w:name w:val="FollowedHyperlink"/>
    <w:basedOn w:val="DefaultParagraphFont"/>
    <w:rsid w:val="00F87D0C"/>
    <w:rPr>
      <w:color w:val="BC5C27" w:themeColor="followedHyperlink"/>
      <w:u w:val="single"/>
    </w:rPr>
  </w:style>
  <w:style w:type="paragraph" w:styleId="NoteLevel1">
    <w:name w:val="Note Level 1"/>
    <w:basedOn w:val="Normal"/>
    <w:rsid w:val="00BF1744"/>
    <w:pPr>
      <w:keepNext/>
      <w:numPr>
        <w:numId w:val="1"/>
      </w:numPr>
      <w:contextualSpacing/>
      <w:outlineLvl w:val="0"/>
    </w:pPr>
    <w:rPr>
      <w:rFonts w:ascii="Verdana" w:hAnsi="Verdana"/>
    </w:rPr>
  </w:style>
  <w:style w:type="paragraph" w:styleId="NoteLevel2">
    <w:name w:val="Note Level 2"/>
    <w:basedOn w:val="Normal"/>
    <w:rsid w:val="00BF1744"/>
    <w:pPr>
      <w:keepNext/>
      <w:numPr>
        <w:ilvl w:val="1"/>
        <w:numId w:val="1"/>
      </w:numPr>
      <w:contextualSpacing/>
      <w:outlineLvl w:val="1"/>
    </w:pPr>
    <w:rPr>
      <w:rFonts w:ascii="Verdana" w:hAnsi="Verdana"/>
    </w:rPr>
  </w:style>
  <w:style w:type="paragraph" w:styleId="NoteLevel3">
    <w:name w:val="Note Level 3"/>
    <w:basedOn w:val="Normal"/>
    <w:rsid w:val="00BF1744"/>
    <w:pPr>
      <w:keepNext/>
      <w:numPr>
        <w:ilvl w:val="2"/>
        <w:numId w:val="1"/>
      </w:numPr>
      <w:contextualSpacing/>
      <w:outlineLvl w:val="2"/>
    </w:pPr>
    <w:rPr>
      <w:rFonts w:ascii="Verdana" w:hAnsi="Verdana"/>
    </w:rPr>
  </w:style>
  <w:style w:type="paragraph" w:styleId="NoteLevel4">
    <w:name w:val="Note Level 4"/>
    <w:basedOn w:val="Normal"/>
    <w:rsid w:val="00BF1744"/>
    <w:pPr>
      <w:keepNext/>
      <w:numPr>
        <w:ilvl w:val="3"/>
        <w:numId w:val="1"/>
      </w:numPr>
      <w:contextualSpacing/>
      <w:outlineLvl w:val="3"/>
    </w:pPr>
    <w:rPr>
      <w:rFonts w:ascii="Verdana" w:hAnsi="Verdana"/>
    </w:rPr>
  </w:style>
  <w:style w:type="paragraph" w:styleId="NoteLevel5">
    <w:name w:val="Note Level 5"/>
    <w:basedOn w:val="Normal"/>
    <w:rsid w:val="00BF1744"/>
    <w:pPr>
      <w:keepNext/>
      <w:numPr>
        <w:ilvl w:val="4"/>
        <w:numId w:val="1"/>
      </w:numPr>
      <w:contextualSpacing/>
      <w:outlineLvl w:val="4"/>
    </w:pPr>
    <w:rPr>
      <w:rFonts w:ascii="Verdana" w:hAnsi="Verdana"/>
    </w:rPr>
  </w:style>
  <w:style w:type="paragraph" w:styleId="NoteLevel6">
    <w:name w:val="Note Level 6"/>
    <w:basedOn w:val="Normal"/>
    <w:rsid w:val="00BF1744"/>
    <w:pPr>
      <w:keepNext/>
      <w:numPr>
        <w:ilvl w:val="5"/>
        <w:numId w:val="1"/>
      </w:numPr>
      <w:contextualSpacing/>
      <w:outlineLvl w:val="5"/>
    </w:pPr>
    <w:rPr>
      <w:rFonts w:ascii="Verdana" w:hAnsi="Verdana"/>
    </w:rPr>
  </w:style>
  <w:style w:type="paragraph" w:styleId="NoteLevel7">
    <w:name w:val="Note Level 7"/>
    <w:basedOn w:val="Normal"/>
    <w:rsid w:val="00BF1744"/>
    <w:pPr>
      <w:keepNext/>
      <w:numPr>
        <w:ilvl w:val="6"/>
        <w:numId w:val="1"/>
      </w:numPr>
      <w:contextualSpacing/>
      <w:outlineLvl w:val="6"/>
    </w:pPr>
    <w:rPr>
      <w:rFonts w:ascii="Verdana" w:hAnsi="Verdana"/>
    </w:rPr>
  </w:style>
  <w:style w:type="paragraph" w:styleId="NoteLevel8">
    <w:name w:val="Note Level 8"/>
    <w:basedOn w:val="Normal"/>
    <w:rsid w:val="00BF1744"/>
    <w:pPr>
      <w:keepNext/>
      <w:numPr>
        <w:ilvl w:val="7"/>
        <w:numId w:val="1"/>
      </w:numPr>
      <w:contextualSpacing/>
      <w:outlineLvl w:val="7"/>
    </w:pPr>
    <w:rPr>
      <w:rFonts w:ascii="Verdana" w:hAnsi="Verdana"/>
    </w:rPr>
  </w:style>
  <w:style w:type="paragraph" w:styleId="NoteLevel9">
    <w:name w:val="Note Level 9"/>
    <w:basedOn w:val="Normal"/>
    <w:rsid w:val="00BF1744"/>
    <w:pPr>
      <w:keepNext/>
      <w:numPr>
        <w:ilvl w:val="8"/>
        <w:numId w:val="1"/>
      </w:numPr>
      <w:contextualSpacing/>
      <w:outlineLvl w:val="8"/>
    </w:pPr>
    <w:rPr>
      <w:rFonts w:ascii="Verdana" w:hAnsi="Verdan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character" w:styleId="Hyperlink">
    <w:name w:val="Hyperlink"/>
    <w:basedOn w:val="DefaultParagraphFont"/>
    <w:rsid w:val="00F0390C"/>
    <w:rPr>
      <w:color w:val="971C1B" w:themeColor="hyperlink"/>
      <w:u w:val="single"/>
    </w:rPr>
  </w:style>
  <w:style w:type="character" w:styleId="FollowedHyperlink">
    <w:name w:val="FollowedHyperlink"/>
    <w:basedOn w:val="DefaultParagraphFont"/>
    <w:rsid w:val="00F87D0C"/>
    <w:rPr>
      <w:color w:val="BC5C27" w:themeColor="followedHyperlink"/>
      <w:u w:val="single"/>
    </w:rPr>
  </w:style>
  <w:style w:type="paragraph" w:styleId="NoteLevel1">
    <w:name w:val="Note Level 1"/>
    <w:basedOn w:val="Normal"/>
    <w:rsid w:val="00BF1744"/>
    <w:pPr>
      <w:keepNext/>
      <w:numPr>
        <w:numId w:val="1"/>
      </w:numPr>
      <w:contextualSpacing/>
      <w:outlineLvl w:val="0"/>
    </w:pPr>
    <w:rPr>
      <w:rFonts w:ascii="Verdana" w:hAnsi="Verdana"/>
    </w:rPr>
  </w:style>
  <w:style w:type="paragraph" w:styleId="NoteLevel2">
    <w:name w:val="Note Level 2"/>
    <w:basedOn w:val="Normal"/>
    <w:rsid w:val="00BF1744"/>
    <w:pPr>
      <w:keepNext/>
      <w:numPr>
        <w:ilvl w:val="1"/>
        <w:numId w:val="1"/>
      </w:numPr>
      <w:contextualSpacing/>
      <w:outlineLvl w:val="1"/>
    </w:pPr>
    <w:rPr>
      <w:rFonts w:ascii="Verdana" w:hAnsi="Verdana"/>
    </w:rPr>
  </w:style>
  <w:style w:type="paragraph" w:styleId="NoteLevel3">
    <w:name w:val="Note Level 3"/>
    <w:basedOn w:val="Normal"/>
    <w:rsid w:val="00BF1744"/>
    <w:pPr>
      <w:keepNext/>
      <w:numPr>
        <w:ilvl w:val="2"/>
        <w:numId w:val="1"/>
      </w:numPr>
      <w:contextualSpacing/>
      <w:outlineLvl w:val="2"/>
    </w:pPr>
    <w:rPr>
      <w:rFonts w:ascii="Verdana" w:hAnsi="Verdana"/>
    </w:rPr>
  </w:style>
  <w:style w:type="paragraph" w:styleId="NoteLevel4">
    <w:name w:val="Note Level 4"/>
    <w:basedOn w:val="Normal"/>
    <w:rsid w:val="00BF1744"/>
    <w:pPr>
      <w:keepNext/>
      <w:numPr>
        <w:ilvl w:val="3"/>
        <w:numId w:val="1"/>
      </w:numPr>
      <w:contextualSpacing/>
      <w:outlineLvl w:val="3"/>
    </w:pPr>
    <w:rPr>
      <w:rFonts w:ascii="Verdana" w:hAnsi="Verdana"/>
    </w:rPr>
  </w:style>
  <w:style w:type="paragraph" w:styleId="NoteLevel5">
    <w:name w:val="Note Level 5"/>
    <w:basedOn w:val="Normal"/>
    <w:rsid w:val="00BF1744"/>
    <w:pPr>
      <w:keepNext/>
      <w:numPr>
        <w:ilvl w:val="4"/>
        <w:numId w:val="1"/>
      </w:numPr>
      <w:contextualSpacing/>
      <w:outlineLvl w:val="4"/>
    </w:pPr>
    <w:rPr>
      <w:rFonts w:ascii="Verdana" w:hAnsi="Verdana"/>
    </w:rPr>
  </w:style>
  <w:style w:type="paragraph" w:styleId="NoteLevel6">
    <w:name w:val="Note Level 6"/>
    <w:basedOn w:val="Normal"/>
    <w:rsid w:val="00BF1744"/>
    <w:pPr>
      <w:keepNext/>
      <w:numPr>
        <w:ilvl w:val="5"/>
        <w:numId w:val="1"/>
      </w:numPr>
      <w:contextualSpacing/>
      <w:outlineLvl w:val="5"/>
    </w:pPr>
    <w:rPr>
      <w:rFonts w:ascii="Verdana" w:hAnsi="Verdana"/>
    </w:rPr>
  </w:style>
  <w:style w:type="paragraph" w:styleId="NoteLevel7">
    <w:name w:val="Note Level 7"/>
    <w:basedOn w:val="Normal"/>
    <w:rsid w:val="00BF1744"/>
    <w:pPr>
      <w:keepNext/>
      <w:numPr>
        <w:ilvl w:val="6"/>
        <w:numId w:val="1"/>
      </w:numPr>
      <w:contextualSpacing/>
      <w:outlineLvl w:val="6"/>
    </w:pPr>
    <w:rPr>
      <w:rFonts w:ascii="Verdana" w:hAnsi="Verdana"/>
    </w:rPr>
  </w:style>
  <w:style w:type="paragraph" w:styleId="NoteLevel8">
    <w:name w:val="Note Level 8"/>
    <w:basedOn w:val="Normal"/>
    <w:rsid w:val="00BF1744"/>
    <w:pPr>
      <w:keepNext/>
      <w:numPr>
        <w:ilvl w:val="7"/>
        <w:numId w:val="1"/>
      </w:numPr>
      <w:contextualSpacing/>
      <w:outlineLvl w:val="7"/>
    </w:pPr>
    <w:rPr>
      <w:rFonts w:ascii="Verdana" w:hAnsi="Verdana"/>
    </w:rPr>
  </w:style>
  <w:style w:type="paragraph" w:styleId="NoteLevel9">
    <w:name w:val="Note Level 9"/>
    <w:basedOn w:val="Normal"/>
    <w:rsid w:val="00BF1744"/>
    <w:pPr>
      <w:keepNext/>
      <w:numPr>
        <w:ilvl w:val="8"/>
        <w:numId w:val="1"/>
      </w:numPr>
      <w:contextualSpacing/>
      <w:outlineLvl w:val="8"/>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jpe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header" Target="head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s://www.commonsensemedia.org/educators/scope-and-sequence" TargetMode="External"/><Relationship Id="rId11" Type="http://schemas.openxmlformats.org/officeDocument/2006/relationships/hyperlink" Target="https://www.staysafeonline.org/stay-safe-online/for-parents/raising-digital-citizens" TargetMode="External"/><Relationship Id="rId12" Type="http://schemas.openxmlformats.org/officeDocument/2006/relationships/hyperlink" Target="https://jr.brainpop.com/artsandtechnology/technology/internetsafety/" TargetMode="External"/><Relationship Id="rId13" Type="http://schemas.openxmlformats.org/officeDocument/2006/relationships/hyperlink" Target="http://www.fmsd.org/District/1566-Internet-Safety-Curriculum-Grades-K-2.html" TargetMode="External"/><Relationship Id="rId14" Type="http://schemas.openxmlformats.org/officeDocument/2006/relationships/hyperlink" Target="http://www.makeuseof.com/tag/6-internet-safety-games-kids-cyber-smart/" TargetMode="External"/><Relationship Id="rId15" Type="http://schemas.openxmlformats.org/officeDocument/2006/relationships/hyperlink" Target="https://www.commonsensemedia.org/educators/scope-and-sequence" TargetMode="External"/><Relationship Id="rId16" Type="http://schemas.openxmlformats.org/officeDocument/2006/relationships/hyperlink" Target="https://www.staysafeonline.org/stay-safe-online/for-parents/raising-digital-citizens" TargetMode="External"/><Relationship Id="rId17" Type="http://schemas.openxmlformats.org/officeDocument/2006/relationships/hyperlink" Target="https://jr.brainpop.com/artsandtechnology/technology/internetsafety/" TargetMode="External"/><Relationship Id="rId18" Type="http://schemas.openxmlformats.org/officeDocument/2006/relationships/hyperlink" Target="http://www.fmsd.org/District/1566-Internet-Safety-Curriculum-Grades-K-2.html" TargetMode="External"/><Relationship Id="rId19" Type="http://schemas.openxmlformats.org/officeDocument/2006/relationships/hyperlink" Target="http://www.makeuseof.com/tag/6-internet-safety-games-kids-cyber-smar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49</TotalTime>
  <Pages>2</Pages>
  <Words>5</Words>
  <Characters>30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seekonk teacher</dc:creator>
  <cp:keywords/>
  <dc:description/>
  <cp:lastModifiedBy>seekonk teacher</cp:lastModifiedBy>
  <cp:revision>7</cp:revision>
  <cp:lastPrinted>2015-09-23T18:45:00Z</cp:lastPrinted>
  <dcterms:created xsi:type="dcterms:W3CDTF">2015-09-23T17:20:00Z</dcterms:created>
  <dcterms:modified xsi:type="dcterms:W3CDTF">2015-09-25T14:26:00Z</dcterms:modified>
  <cp:category/>
</cp:coreProperties>
</file>